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8CE70" w14:textId="1EF3FCC8" w:rsidR="0012322B" w:rsidRDefault="0012322B" w:rsidP="00017223">
      <w:pPr>
        <w:spacing w:after="0" w:line="240" w:lineRule="exact"/>
        <w:ind w:right="-20"/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</w:pPr>
      <w:bookmarkStart w:id="0" w:name="_GoBack"/>
      <w:bookmarkEnd w:id="0"/>
    </w:p>
    <w:p w14:paraId="139A3210" w14:textId="605BFB55" w:rsidR="0012322B" w:rsidRPr="0012322B" w:rsidRDefault="0012322B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  <w:r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33CE82FE" wp14:editId="759EAF01">
                <wp:simplePos x="0" y="0"/>
                <wp:positionH relativeFrom="column">
                  <wp:posOffset>2884170</wp:posOffset>
                </wp:positionH>
                <wp:positionV relativeFrom="page">
                  <wp:posOffset>1066800</wp:posOffset>
                </wp:positionV>
                <wp:extent cx="3564000" cy="342000"/>
                <wp:effectExtent l="0" t="0" r="0" b="0"/>
                <wp:wrapThrough wrapText="bothSides">
                  <wp:wrapPolygon edited="0">
                    <wp:start x="154" y="1606"/>
                    <wp:lineTo x="154" y="17665"/>
                    <wp:lineTo x="21246" y="17665"/>
                    <wp:lineTo x="21246" y="1606"/>
                    <wp:lineTo x="154" y="1606"/>
                  </wp:wrapPolygon>
                </wp:wrapThrough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0" cy="3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C5A8C45" w14:textId="77777777" w:rsidR="006C774D" w:rsidRPr="00A96419" w:rsidRDefault="006C774D" w:rsidP="006C774D">
                            <w:pPr>
                              <w:keepNext/>
                              <w:spacing w:line="240" w:lineRule="auto"/>
                              <w:jc w:val="right"/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24"/>
                                <w:szCs w:val="24"/>
                              </w:rPr>
                            </w:pPr>
                            <w:r w:rsidRPr="00967322">
                              <w:rPr>
                                <w:rFonts w:ascii="Franklin Gothic Book" w:hAnsi="Franklin Gothic Book"/>
                                <w:b/>
                                <w:color w:val="EFA5C5"/>
                                <w:sz w:val="24"/>
                                <w:szCs w:val="24"/>
                              </w:rPr>
                              <w:t xml:space="preserve">KONZEPT </w:t>
                            </w:r>
                            <w:r w:rsidRPr="00A96419">
                              <w:rPr>
                                <w:rFonts w:ascii="Franklin Gothic Book" w:hAnsi="Franklin Gothic Book"/>
                                <w:b/>
                                <w:color w:val="EFA5C5"/>
                                <w:sz w:val="24"/>
                                <w:szCs w:val="24"/>
                              </w:rPr>
                              <w:t xml:space="preserve">/ METHODE / </w:t>
                            </w:r>
                            <w:r w:rsidRPr="00967322"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24"/>
                                <w:szCs w:val="24"/>
                              </w:rPr>
                              <w:t>HANDOUT</w:t>
                            </w:r>
                          </w:p>
                          <w:p w14:paraId="08C3D949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5C736B0F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52DEF85D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4EEAE06D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23B08ADE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CE82FE" id="_x0000_t202" coordsize="21600,21600" o:spt="202" path="m0,0l0,21600,21600,21600,21600,0xe">
                <v:stroke joinstyle="miter"/>
                <v:path gradientshapeok="t" o:connecttype="rect"/>
              </v:shapetype>
              <v:shape id="Text Box 40" o:spid="_x0000_s1026" type="#_x0000_t202" style="position:absolute;margin-left:227.1pt;margin-top:84pt;width:280.65pt;height:2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" filled="f" stroked="f">
                <v:textbox inset=",7.2pt,,7.2pt">
                  <w:txbxContent>
                    <w:p w14:paraId="0C5A8C45" w14:textId="77777777" w:rsidR="006C774D" w:rsidRPr="00A96419" w:rsidRDefault="006C774D" w:rsidP="006C774D">
                      <w:pPr>
                        <w:keepNext/>
                        <w:spacing w:line="240" w:lineRule="auto"/>
                        <w:jc w:val="right"/>
                        <w:rPr>
                          <w:rFonts w:ascii="Franklin Gothic Book" w:hAnsi="Franklin Gothic Book"/>
                          <w:b/>
                          <w:color w:val="F31E78"/>
                          <w:sz w:val="24"/>
                          <w:szCs w:val="24"/>
                        </w:rPr>
                      </w:pPr>
                      <w:r w:rsidRPr="00967322">
                        <w:rPr>
                          <w:rFonts w:ascii="Franklin Gothic Book" w:hAnsi="Franklin Gothic Book"/>
                          <w:b/>
                          <w:color w:val="EFA5C5"/>
                          <w:sz w:val="24"/>
                          <w:szCs w:val="24"/>
                        </w:rPr>
                        <w:t xml:space="preserve">KONZEPT </w:t>
                      </w:r>
                      <w:r w:rsidRPr="00A96419">
                        <w:rPr>
                          <w:rFonts w:ascii="Franklin Gothic Book" w:hAnsi="Franklin Gothic Book"/>
                          <w:b/>
                          <w:color w:val="EFA5C5"/>
                          <w:sz w:val="24"/>
                          <w:szCs w:val="24"/>
                        </w:rPr>
                        <w:t xml:space="preserve">/ METHODE / </w:t>
                      </w:r>
                      <w:r w:rsidRPr="00967322">
                        <w:rPr>
                          <w:rFonts w:ascii="Franklin Gothic Book" w:hAnsi="Franklin Gothic Book"/>
                          <w:b/>
                          <w:color w:val="F31E78"/>
                          <w:sz w:val="24"/>
                          <w:szCs w:val="24"/>
                        </w:rPr>
                        <w:t>HANDOUT</w:t>
                      </w:r>
                    </w:p>
                    <w:p w14:paraId="08C3D949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5C736B0F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52DEF85D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4EEAE06D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23B08ADE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</w:p>
    <w:p w14:paraId="37DD6D31" w14:textId="7951D56B" w:rsidR="0012322B" w:rsidRPr="0012322B" w:rsidRDefault="006F2C6E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  <w:r w:rsidRPr="00D80BFA"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1184" behindDoc="1" locked="1" layoutInCell="1" allowOverlap="1" wp14:anchorId="11307222" wp14:editId="0B2FDDAA">
            <wp:simplePos x="0" y="0"/>
            <wp:positionH relativeFrom="column">
              <wp:posOffset>-99060</wp:posOffset>
            </wp:positionH>
            <wp:positionV relativeFrom="page">
              <wp:posOffset>3349625</wp:posOffset>
            </wp:positionV>
            <wp:extent cx="50165" cy="1061720"/>
            <wp:effectExtent l="2223" t="0" r="2857" b="2858"/>
            <wp:wrapNone/>
            <wp:docPr id="5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E3"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1" locked="1" layoutInCell="1" allowOverlap="1" wp14:anchorId="20F66A22" wp14:editId="2DEB69E6">
                <wp:simplePos x="0" y="0"/>
                <wp:positionH relativeFrom="column">
                  <wp:posOffset>575945</wp:posOffset>
                </wp:positionH>
                <wp:positionV relativeFrom="page">
                  <wp:posOffset>3740785</wp:posOffset>
                </wp:positionV>
                <wp:extent cx="5799455" cy="6193155"/>
                <wp:effectExtent l="0" t="0" r="0" b="444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619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284F6" w14:textId="33CB741F" w:rsidR="00B36AE2" w:rsidRPr="00661273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F41E77"/>
                                <w:sz w:val="20"/>
                                <w:szCs w:val="20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="007351DB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CHECKLISTE</w:t>
                            </w:r>
                          </w:p>
                          <w:p w14:paraId="5AF60865" w14:textId="77777777" w:rsidR="004C3B4E" w:rsidRPr="004C3B4E" w:rsidRDefault="004C3B4E" w:rsidP="004C3B4E">
                            <w:pPr>
                              <w:numPr>
                                <w:ilvl w:val="0"/>
                                <w:numId w:val="20"/>
                              </w:numPr>
                              <w:adjustRightInd w:val="0"/>
                              <w:spacing w:after="0" w:line="240" w:lineRule="auto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Suche dir ein Spiel deiner Wahl aus!</w:t>
                            </w:r>
                          </w:p>
                          <w:p w14:paraId="2BACE116" w14:textId="77777777" w:rsidR="004C3B4E" w:rsidRPr="004C3B4E" w:rsidRDefault="004C3B4E" w:rsidP="004C3B4E">
                            <w:pPr>
                              <w:numPr>
                                <w:ilvl w:val="0"/>
                                <w:numId w:val="20"/>
                              </w:numPr>
                              <w:adjustRightInd w:val="0"/>
                              <w:spacing w:after="0" w:line="240" w:lineRule="auto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Teste das Spiel.</w:t>
                            </w:r>
                          </w:p>
                          <w:p w14:paraId="2243CD07" w14:textId="77777777" w:rsidR="004C3B4E" w:rsidRPr="004C3B4E" w:rsidRDefault="004C3B4E" w:rsidP="004C3B4E">
                            <w:pPr>
                              <w:numPr>
                                <w:ilvl w:val="0"/>
                                <w:numId w:val="20"/>
                              </w:numPr>
                              <w:adjustRightInd w:val="0"/>
                              <w:spacing w:after="0" w:line="240" w:lineRule="auto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 xml:space="preserve">Beantworte die Fragen zum Spiel und versuche dein Live </w:t>
                            </w:r>
                            <w:proofErr w:type="spellStart"/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Let’s</w:t>
                            </w:r>
                            <w:proofErr w:type="spellEnd"/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 xml:space="preserve"> Play mit Witzen, Hintergrundinformationen und weiteren unterhaltsamen Elementen anzureichern. Mache einen Probedurchlauf ohne Publikum.</w:t>
                            </w:r>
                          </w:p>
                          <w:p w14:paraId="1E1D5CB0" w14:textId="77777777" w:rsidR="004C3B4E" w:rsidRPr="004C3B4E" w:rsidRDefault="004C3B4E" w:rsidP="004C3B4E">
                            <w:pPr>
                              <w:numPr>
                                <w:ilvl w:val="0"/>
                                <w:numId w:val="20"/>
                              </w:numPr>
                              <w:adjustRightInd w:val="0"/>
                              <w:spacing w:after="0" w:line="240" w:lineRule="auto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Präsentiere dem Publikum dein ausgewähltes Spiel! Achte dabei auf deine Sprache (Lautstärke und Tempo)!</w:t>
                            </w:r>
                          </w:p>
                          <w:p w14:paraId="31D60D0C" w14:textId="77777777" w:rsidR="00B36AE2" w:rsidRPr="00661273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BBF5B99" w14:textId="210A21EE" w:rsidR="00B36AE2" w:rsidRPr="00661273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="007351DB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FRAGEN</w:t>
                            </w:r>
                          </w:p>
                          <w:p w14:paraId="20CC6875" w14:textId="77777777" w:rsidR="004C3B4E" w:rsidRPr="004C3B4E" w:rsidRDefault="004C3B4E" w:rsidP="004C3B4E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Wie heißt das Spiel, das du vorstellen möchtest?</w:t>
                            </w:r>
                          </w:p>
                          <w:p w14:paraId="5CD007F3" w14:textId="77777777" w:rsidR="004C3B4E" w:rsidRPr="004C3B4E" w:rsidRDefault="004C3B4E" w:rsidP="004C3B4E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Wann ist es erschienen? Auf welchen Plattformen kann man es spielen? Wer hat es gemacht?</w:t>
                            </w:r>
                          </w:p>
                          <w:p w14:paraId="33CDDF01" w14:textId="77777777" w:rsidR="004C3B4E" w:rsidRPr="004C3B4E" w:rsidRDefault="004C3B4E" w:rsidP="004C3B4E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Gibt es eine Hauptfigur? Welche Charaktereigenschaften hat sie?</w:t>
                            </w:r>
                          </w:p>
                          <w:p w14:paraId="7BF0E826" w14:textId="77777777" w:rsidR="004C3B4E" w:rsidRPr="004C3B4E" w:rsidRDefault="004C3B4E" w:rsidP="004C3B4E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Worum geht es in dem Spiel?</w:t>
                            </w:r>
                          </w:p>
                          <w:p w14:paraId="6407023F" w14:textId="77777777" w:rsidR="004C3B4E" w:rsidRPr="004C3B4E" w:rsidRDefault="004C3B4E" w:rsidP="004C3B4E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Welche Aufgaben hast du als Spieler*in?</w:t>
                            </w:r>
                          </w:p>
                          <w:p w14:paraId="7BEE223F" w14:textId="77777777" w:rsidR="004C3B4E" w:rsidRPr="004C3B4E" w:rsidRDefault="004C3B4E" w:rsidP="004C3B4E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Gibt es eine Geschichte?</w:t>
                            </w:r>
                          </w:p>
                          <w:p w14:paraId="79A4B249" w14:textId="77777777" w:rsidR="004C3B4E" w:rsidRPr="004C3B4E" w:rsidRDefault="004C3B4E" w:rsidP="004C3B4E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Was musst du erzählen, dass die Zuschauer*innen verstehen, worum es geht?</w:t>
                            </w:r>
                          </w:p>
                          <w:p w14:paraId="3E588DD6" w14:textId="77777777" w:rsidR="004C3B4E" w:rsidRPr="004C3B4E" w:rsidRDefault="004C3B4E" w:rsidP="004C3B4E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Welche Fachbegriffe können die Zuschauer*innen nicht verstehen?</w:t>
                            </w: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br/>
                              <w:t xml:space="preserve">Beispiel: </w:t>
                            </w:r>
                            <w:proofErr w:type="spellStart"/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Jump’n’Run</w:t>
                            </w:r>
                            <w:proofErr w:type="spellEnd"/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 xml:space="preserve"> Spiel: Wie kannst du den Begriff mit anderen Worten erklären?</w:t>
                            </w:r>
                          </w:p>
                          <w:p w14:paraId="66461332" w14:textId="77777777" w:rsidR="004C3B4E" w:rsidRPr="004C3B4E" w:rsidRDefault="004C3B4E" w:rsidP="004C3B4E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Was sollte man ansonsten noch über das Spiel wissen (z. B. Entwicklungskosten, USK-Freigabe, etc.)</w:t>
                            </w:r>
                          </w:p>
                          <w:p w14:paraId="2AA2FFB0" w14:textId="77777777" w:rsidR="00BD3020" w:rsidRPr="00967322" w:rsidRDefault="00BD3020" w:rsidP="00BD3020">
                            <w:pPr>
                              <w:pStyle w:val="Listenabsatz"/>
                              <w:spacing w:after="0"/>
                              <w:ind w:left="567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  <w:p w14:paraId="6652E8D4" w14:textId="348DF31A" w:rsidR="00B36AE2" w:rsidRPr="00661273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="007351DB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NOTIZEN</w:t>
                            </w:r>
                          </w:p>
                          <w:p w14:paraId="0F713921" w14:textId="77777777" w:rsidR="00B36AE2" w:rsidRPr="00661273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  <w:p w14:paraId="083D938B" w14:textId="77777777" w:rsidR="006C774D" w:rsidRPr="003F2627" w:rsidRDefault="006C774D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6A22" id="Textfeld 36" o:spid="_x0000_s1027" type="#_x0000_t202" style="position:absolute;margin-left:45.35pt;margin-top:294.55pt;width:456.65pt;height:487.6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eZR9QCAAAY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" filled="f" stroked="f">
                <v:textbox>
                  <w:txbxContent>
                    <w:p w14:paraId="61E284F6" w14:textId="33CB741F" w:rsidR="00B36AE2" w:rsidRPr="00661273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F41E77"/>
                          <w:sz w:val="20"/>
                          <w:szCs w:val="20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="007351DB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CHECKLISTE</w:t>
                      </w:r>
                    </w:p>
                    <w:p w14:paraId="5AF60865" w14:textId="77777777" w:rsidR="004C3B4E" w:rsidRPr="004C3B4E" w:rsidRDefault="004C3B4E" w:rsidP="004C3B4E">
                      <w:pPr>
                        <w:numPr>
                          <w:ilvl w:val="0"/>
                          <w:numId w:val="20"/>
                        </w:numPr>
                        <w:adjustRightInd w:val="0"/>
                        <w:spacing w:after="0" w:line="240" w:lineRule="auto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Suche dir ein Spiel deiner Wahl aus!</w:t>
                      </w:r>
                    </w:p>
                    <w:p w14:paraId="2BACE116" w14:textId="77777777" w:rsidR="004C3B4E" w:rsidRPr="004C3B4E" w:rsidRDefault="004C3B4E" w:rsidP="004C3B4E">
                      <w:pPr>
                        <w:numPr>
                          <w:ilvl w:val="0"/>
                          <w:numId w:val="20"/>
                        </w:numPr>
                        <w:adjustRightInd w:val="0"/>
                        <w:spacing w:after="0" w:line="240" w:lineRule="auto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Teste das Spiel.</w:t>
                      </w:r>
                    </w:p>
                    <w:p w14:paraId="2243CD07" w14:textId="77777777" w:rsidR="004C3B4E" w:rsidRPr="004C3B4E" w:rsidRDefault="004C3B4E" w:rsidP="004C3B4E">
                      <w:pPr>
                        <w:numPr>
                          <w:ilvl w:val="0"/>
                          <w:numId w:val="20"/>
                        </w:numPr>
                        <w:adjustRightInd w:val="0"/>
                        <w:spacing w:after="0" w:line="240" w:lineRule="auto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 xml:space="preserve">Beantworte die Fragen zum Spiel und versuche dein Live </w:t>
                      </w:r>
                      <w:proofErr w:type="spellStart"/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Let’s</w:t>
                      </w:r>
                      <w:proofErr w:type="spellEnd"/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 xml:space="preserve"> Play mit Witzen, Hintergrundinformationen und weiteren unterhaltsamen Elementen anzureichern. Mache einen Probedurchlauf ohne Publikum.</w:t>
                      </w:r>
                    </w:p>
                    <w:p w14:paraId="1E1D5CB0" w14:textId="77777777" w:rsidR="004C3B4E" w:rsidRPr="004C3B4E" w:rsidRDefault="004C3B4E" w:rsidP="004C3B4E">
                      <w:pPr>
                        <w:numPr>
                          <w:ilvl w:val="0"/>
                          <w:numId w:val="20"/>
                        </w:numPr>
                        <w:adjustRightInd w:val="0"/>
                        <w:spacing w:after="0" w:line="240" w:lineRule="auto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Präsentiere dem Publikum dein ausgewähltes Spiel! Achte dabei auf deine Sprache (Lautstärke und Tempo)!</w:t>
                      </w:r>
                    </w:p>
                    <w:p w14:paraId="31D60D0C" w14:textId="77777777" w:rsidR="00B36AE2" w:rsidRPr="00661273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</w:p>
                    <w:p w14:paraId="7BBF5B99" w14:textId="210A21EE" w:rsidR="00B36AE2" w:rsidRPr="00661273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="007351DB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FRAGEN</w:t>
                      </w:r>
                    </w:p>
                    <w:p w14:paraId="20CC6875" w14:textId="77777777" w:rsidR="004C3B4E" w:rsidRPr="004C3B4E" w:rsidRDefault="004C3B4E" w:rsidP="004C3B4E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Wie heißt das Spiel, das du vorstellen möchtest?</w:t>
                      </w:r>
                    </w:p>
                    <w:p w14:paraId="5CD007F3" w14:textId="77777777" w:rsidR="004C3B4E" w:rsidRPr="004C3B4E" w:rsidRDefault="004C3B4E" w:rsidP="004C3B4E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Wann ist es erschienen? Auf welchen Plattformen kann man es spielen? Wer hat es gemacht?</w:t>
                      </w:r>
                    </w:p>
                    <w:p w14:paraId="33CDDF01" w14:textId="77777777" w:rsidR="004C3B4E" w:rsidRPr="004C3B4E" w:rsidRDefault="004C3B4E" w:rsidP="004C3B4E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Gibt es eine Hauptfigur? Welche Charaktereigenschaften hat sie?</w:t>
                      </w:r>
                    </w:p>
                    <w:p w14:paraId="7BF0E826" w14:textId="77777777" w:rsidR="004C3B4E" w:rsidRPr="004C3B4E" w:rsidRDefault="004C3B4E" w:rsidP="004C3B4E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Worum geht es in dem Spiel?</w:t>
                      </w:r>
                    </w:p>
                    <w:p w14:paraId="6407023F" w14:textId="77777777" w:rsidR="004C3B4E" w:rsidRPr="004C3B4E" w:rsidRDefault="004C3B4E" w:rsidP="004C3B4E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Welche Aufgaben hast du als Spieler*in?</w:t>
                      </w:r>
                    </w:p>
                    <w:p w14:paraId="7BEE223F" w14:textId="77777777" w:rsidR="004C3B4E" w:rsidRPr="004C3B4E" w:rsidRDefault="004C3B4E" w:rsidP="004C3B4E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Gibt es eine Geschichte?</w:t>
                      </w:r>
                    </w:p>
                    <w:p w14:paraId="79A4B249" w14:textId="77777777" w:rsidR="004C3B4E" w:rsidRPr="004C3B4E" w:rsidRDefault="004C3B4E" w:rsidP="004C3B4E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Was musst du erzählen, dass die Zuschauer*innen verstehen, worum es geht?</w:t>
                      </w:r>
                    </w:p>
                    <w:p w14:paraId="3E588DD6" w14:textId="77777777" w:rsidR="004C3B4E" w:rsidRPr="004C3B4E" w:rsidRDefault="004C3B4E" w:rsidP="004C3B4E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Welche Fachbegriffe können die Zuschauer*innen nicht verstehen?</w:t>
                      </w: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br/>
                        <w:t xml:space="preserve">Beispiel: </w:t>
                      </w:r>
                      <w:proofErr w:type="spellStart"/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Jump’n’Run</w:t>
                      </w:r>
                      <w:proofErr w:type="spellEnd"/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 xml:space="preserve"> Spiel: Wie kannst du den Begriff mit anderen Worten erklären?</w:t>
                      </w:r>
                    </w:p>
                    <w:p w14:paraId="66461332" w14:textId="77777777" w:rsidR="004C3B4E" w:rsidRPr="004C3B4E" w:rsidRDefault="004C3B4E" w:rsidP="004C3B4E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after="0"/>
                        <w:ind w:left="567" w:hanging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Was sollte man ansonsten noch über das Spiel wissen (z. B. Entwicklungskosten, USK-Freigabe, etc.)</w:t>
                      </w:r>
                    </w:p>
                    <w:p w14:paraId="2AA2FFB0" w14:textId="77777777" w:rsidR="00BD3020" w:rsidRPr="00967322" w:rsidRDefault="00BD3020" w:rsidP="00BD3020">
                      <w:pPr>
                        <w:pStyle w:val="Listenabsatz"/>
                        <w:spacing w:after="0"/>
                        <w:ind w:left="567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  <w:p w14:paraId="6652E8D4" w14:textId="348DF31A" w:rsidR="00B36AE2" w:rsidRPr="00661273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="007351DB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NOTIZEN</w:t>
                      </w:r>
                    </w:p>
                    <w:p w14:paraId="0F713921" w14:textId="77777777" w:rsidR="00B36AE2" w:rsidRPr="00661273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  <w:p w14:paraId="083D938B" w14:textId="77777777" w:rsidR="006C774D" w:rsidRPr="003F2627" w:rsidRDefault="006C774D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945E3"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1" layoutInCell="1" allowOverlap="1" wp14:anchorId="42A27692" wp14:editId="33CB0872">
                <wp:simplePos x="0" y="0"/>
                <wp:positionH relativeFrom="column">
                  <wp:posOffset>581660</wp:posOffset>
                </wp:positionH>
                <wp:positionV relativeFrom="page">
                  <wp:posOffset>1840865</wp:posOffset>
                </wp:positionV>
                <wp:extent cx="5727700" cy="572135"/>
                <wp:effectExtent l="0" t="0" r="0" b="0"/>
                <wp:wrapThrough wrapText="bothSides">
                  <wp:wrapPolygon edited="0">
                    <wp:start x="96" y="959"/>
                    <wp:lineTo x="96" y="19179"/>
                    <wp:lineTo x="21361" y="19179"/>
                    <wp:lineTo x="21361" y="959"/>
                    <wp:lineTo x="96" y="959"/>
                  </wp:wrapPolygon>
                </wp:wrapThrough>
                <wp:docPr id="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00E6710" w14:textId="7F6A073A" w:rsidR="003778F7" w:rsidRPr="003778F7" w:rsidRDefault="003778F7" w:rsidP="003778F7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sz w:val="48"/>
                                <w:szCs w:val="48"/>
                              </w:rPr>
                            </w:pPr>
                            <w:r w:rsidRPr="003778F7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48"/>
                                <w:szCs w:val="48"/>
                              </w:rPr>
                              <w:t>//</w:t>
                            </w:r>
                            <w:r w:rsidR="007351DB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C3B4E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48"/>
                                <w:szCs w:val="48"/>
                              </w:rPr>
                              <w:t>LIVE LET’S PLAY</w:t>
                            </w:r>
                          </w:p>
                          <w:p w14:paraId="2CE4B818" w14:textId="26B45ADC" w:rsidR="006C774D" w:rsidRPr="003778F7" w:rsidRDefault="006C774D" w:rsidP="006C774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48"/>
                                <w:szCs w:val="4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27692" id="_x0000_s1028" type="#_x0000_t202" style="position:absolute;margin-left:45.8pt;margin-top:144.95pt;width:451pt;height:4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" filled="f" stroked="f">
                <v:textbox inset="2.5mm,7.2pt,,7.2pt">
                  <w:txbxContent>
                    <w:p w14:paraId="700E6710" w14:textId="7F6A073A" w:rsidR="003778F7" w:rsidRPr="003778F7" w:rsidRDefault="003778F7" w:rsidP="003778F7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sz w:val="48"/>
                          <w:szCs w:val="48"/>
                        </w:rPr>
                      </w:pPr>
                      <w:r w:rsidRPr="003778F7">
                        <w:rPr>
                          <w:rFonts w:ascii="Franklin Gothic Book" w:hAnsi="Franklin Gothic Book"/>
                          <w:b/>
                          <w:color w:val="B2D7B3"/>
                          <w:sz w:val="48"/>
                          <w:szCs w:val="48"/>
                        </w:rPr>
                        <w:t>//</w:t>
                      </w:r>
                      <w:r w:rsidR="007351DB">
                        <w:rPr>
                          <w:rFonts w:ascii="Franklin Gothic Book" w:hAnsi="Franklin Gothic Book"/>
                          <w:b/>
                          <w:color w:val="B2D7B3"/>
                          <w:sz w:val="48"/>
                          <w:szCs w:val="48"/>
                        </w:rPr>
                        <w:t xml:space="preserve"> </w:t>
                      </w:r>
                      <w:r w:rsidR="004C3B4E">
                        <w:rPr>
                          <w:rFonts w:ascii="Franklin Gothic Book" w:hAnsi="Franklin Gothic Book"/>
                          <w:b/>
                          <w:color w:val="B2D7B3"/>
                          <w:sz w:val="48"/>
                          <w:szCs w:val="48"/>
                        </w:rPr>
                        <w:t>LIVE LET’S PLAY</w:t>
                      </w:r>
                    </w:p>
                    <w:p w14:paraId="2CE4B818" w14:textId="26B45ADC" w:rsidR="006C774D" w:rsidRPr="003778F7" w:rsidRDefault="006C774D" w:rsidP="006C774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b/>
                          <w:color w:val="F31E78"/>
                          <w:sz w:val="48"/>
                          <w:szCs w:val="48"/>
                          <w:lang w:val="de-DE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945E3"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05737849" wp14:editId="3E67EACA">
                <wp:simplePos x="0" y="0"/>
                <wp:positionH relativeFrom="column">
                  <wp:posOffset>584200</wp:posOffset>
                </wp:positionH>
                <wp:positionV relativeFrom="page">
                  <wp:posOffset>2412365</wp:posOffset>
                </wp:positionV>
                <wp:extent cx="5797550" cy="1315085"/>
                <wp:effectExtent l="0" t="0" r="0" b="5715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67566" w14:textId="77777777" w:rsidR="004C3B4E" w:rsidRPr="004C3B4E" w:rsidRDefault="004C3B4E" w:rsidP="004C3B4E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 xml:space="preserve">Bei einem Live </w:t>
                            </w:r>
                            <w:proofErr w:type="spellStart"/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Let’s</w:t>
                            </w:r>
                            <w:proofErr w:type="spellEnd"/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 xml:space="preserve"> Play fallen zwar die Videoaufnahmen weg, dafür präsentierst du einem Publikum vor Ort ein ausgewähltes Spiel. Dein Live-Auftritt muss gut vorbereitet</w:t>
                            </w:r>
                          </w:p>
                          <w:p w14:paraId="04227A8A" w14:textId="77777777" w:rsidR="004C3B4E" w:rsidRPr="004C3B4E" w:rsidRDefault="004C3B4E" w:rsidP="004C3B4E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  <w:r w:rsidRPr="004C3B4E">
                              <w:rPr>
                                <w:rFonts w:ascii="Franklin Gothic Book" w:hAnsi="Franklin Gothic Book"/>
                                <w:lang w:val="de-DE"/>
                              </w:rPr>
                              <w:t>sein! Suche dir einen besonders interessanten, spannenden, schwierigen oder lustigen Abschnitt aus dem Spiel aus und überlege, was und an welchen Stellen du etwas darüber erzählen möchtest.</w:t>
                            </w:r>
                          </w:p>
                          <w:p w14:paraId="264C218F" w14:textId="77777777" w:rsidR="006C774D" w:rsidRPr="00E54796" w:rsidRDefault="006C774D" w:rsidP="001746C9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7849" id="Textfeld 38" o:spid="_x0000_s1029" type="#_x0000_t202" style="position:absolute;margin-left:46pt;margin-top:189.95pt;width:456.5pt;height:10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iVltQCAAAYBgAADgAAAGRycy9lMm9Eb2MueG1srFRNb9swDL0P2H8QdE9tp3H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" filled="f" stroked="f">
                <v:textbox>
                  <w:txbxContent>
                    <w:p w14:paraId="01967566" w14:textId="77777777" w:rsidR="004C3B4E" w:rsidRPr="004C3B4E" w:rsidRDefault="004C3B4E" w:rsidP="004C3B4E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 xml:space="preserve">Bei einem Live </w:t>
                      </w:r>
                      <w:proofErr w:type="spellStart"/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Let’s</w:t>
                      </w:r>
                      <w:proofErr w:type="spellEnd"/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 xml:space="preserve"> Play fallen zwar die Videoaufnahmen weg, dafür präsentierst du einem Publikum vor Ort ein ausgewähltes Spiel. Dein Live-Auftritt muss gut vorbereitet</w:t>
                      </w:r>
                    </w:p>
                    <w:p w14:paraId="04227A8A" w14:textId="77777777" w:rsidR="004C3B4E" w:rsidRPr="004C3B4E" w:rsidRDefault="004C3B4E" w:rsidP="004C3B4E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  <w:r w:rsidRPr="004C3B4E">
                        <w:rPr>
                          <w:rFonts w:ascii="Franklin Gothic Book" w:hAnsi="Franklin Gothic Book"/>
                          <w:lang w:val="de-DE"/>
                        </w:rPr>
                        <w:t>sein! Suche dir einen besonders interessanten, spannenden, schwierigen oder lustigen Abschnitt aus dem Spiel aus und überlege, was und an welchen Stellen du etwas darüber erzählen möchtest.</w:t>
                      </w:r>
                    </w:p>
                    <w:p w14:paraId="264C218F" w14:textId="77777777" w:rsidR="006C774D" w:rsidRPr="00E54796" w:rsidRDefault="006C774D" w:rsidP="001746C9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D80BFA"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3232" behindDoc="1" locked="1" layoutInCell="1" allowOverlap="1" wp14:anchorId="5375571E" wp14:editId="208A82E1">
            <wp:simplePos x="0" y="0"/>
            <wp:positionH relativeFrom="column">
              <wp:posOffset>-97790</wp:posOffset>
            </wp:positionH>
            <wp:positionV relativeFrom="page">
              <wp:posOffset>1513205</wp:posOffset>
            </wp:positionV>
            <wp:extent cx="50165" cy="1061720"/>
            <wp:effectExtent l="2223" t="0" r="2857" b="2858"/>
            <wp:wrapNone/>
            <wp:docPr id="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D8D7" w14:textId="3E4DEF48" w:rsidR="0012322B" w:rsidRPr="0012322B" w:rsidRDefault="0012322B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53418A18" w14:textId="77777777" w:rsidR="00A96419" w:rsidRDefault="00A96419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4A53B3AF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082127AE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7AFBEF49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2E17C2C0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609703B5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1C762D4B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7CB4575B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2D883858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5DE64C3A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6707391D" w14:textId="4053D04F" w:rsidR="008945E3" w:rsidRDefault="007351DB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  <w:r w:rsidRPr="00D80BFA"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5280" behindDoc="1" locked="1" layoutInCell="1" allowOverlap="1" wp14:anchorId="6A6B3F69" wp14:editId="578603C8">
            <wp:simplePos x="0" y="0"/>
            <wp:positionH relativeFrom="column">
              <wp:posOffset>-102870</wp:posOffset>
            </wp:positionH>
            <wp:positionV relativeFrom="page">
              <wp:posOffset>4752340</wp:posOffset>
            </wp:positionV>
            <wp:extent cx="50165" cy="1061720"/>
            <wp:effectExtent l="2223" t="0" r="2857" b="2858"/>
            <wp:wrapNone/>
            <wp:docPr id="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70AE5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43D9A23F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0F32276D" w14:textId="74334FFF" w:rsidR="008945E3" w:rsidRDefault="007351DB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  <w:r w:rsidRPr="00D80BFA"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7328" behindDoc="1" locked="1" layoutInCell="1" allowOverlap="1" wp14:anchorId="6F90D648" wp14:editId="1EBF24BD">
            <wp:simplePos x="0" y="0"/>
            <wp:positionH relativeFrom="column">
              <wp:posOffset>-102870</wp:posOffset>
            </wp:positionH>
            <wp:positionV relativeFrom="page">
              <wp:posOffset>7395210</wp:posOffset>
            </wp:positionV>
            <wp:extent cx="50165" cy="1061720"/>
            <wp:effectExtent l="2223" t="0" r="2857" b="2858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F4097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53FD98FA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42E28A88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07E969D6" w14:textId="77777777" w:rsidR="008945E3" w:rsidRDefault="008945E3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145B9BFB" w14:textId="77777777" w:rsidR="00A96419" w:rsidRDefault="00A96419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197B96D2" w14:textId="77777777" w:rsidR="00A96419" w:rsidRDefault="00A96419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3555B754" w14:textId="77777777" w:rsidR="00A96419" w:rsidRDefault="00A96419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3466DE78" w14:textId="77777777" w:rsidR="00A96419" w:rsidRDefault="00A96419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697169F9" w14:textId="77777777" w:rsidR="00A96419" w:rsidRDefault="00A96419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3EFB6121" w14:textId="77777777" w:rsidR="00A96419" w:rsidRDefault="00A96419" w:rsidP="0012322B">
      <w:pPr>
        <w:rPr>
          <w:rFonts w:ascii="Avenir Next Condensed Medium" w:eastAsia="Avenir Next Condensed Medium" w:hAnsi="Avenir Next Condensed Medium" w:cs="Avenir Next Condensed Medium"/>
          <w:sz w:val="20"/>
          <w:szCs w:val="20"/>
          <w:lang w:val="de-DE" w:eastAsia="de-DE"/>
        </w:rPr>
      </w:pPr>
    </w:p>
    <w:p w14:paraId="3F3D73F2" w14:textId="4F10A881" w:rsidR="00475058" w:rsidRPr="0068262F" w:rsidRDefault="0094559E" w:rsidP="007351DB">
      <w:pPr>
        <w:tabs>
          <w:tab w:val="left" w:pos="1336"/>
          <w:tab w:val="left" w:pos="1401"/>
        </w:tabs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</w:pPr>
      <w:r w:rsidRPr="00D80BFA">
        <w:rPr>
          <w:rFonts w:ascii="Avenir Next Condensed Medium" w:eastAsia="Avenir Next Condensed Medium" w:hAnsi="Avenir Next Condensed Medium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09440" behindDoc="1" locked="0" layoutInCell="1" allowOverlap="1" wp14:anchorId="17FCBA2B" wp14:editId="00EB96C7">
            <wp:simplePos x="0" y="0"/>
            <wp:positionH relativeFrom="column">
              <wp:posOffset>-711200</wp:posOffset>
            </wp:positionH>
            <wp:positionV relativeFrom="paragraph">
              <wp:posOffset>-914400</wp:posOffset>
            </wp:positionV>
            <wp:extent cx="51435" cy="1061720"/>
            <wp:effectExtent l="0" t="0" r="0" b="5080"/>
            <wp:wrapNone/>
            <wp:docPr id="4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5058" w:rsidRPr="0068262F" w:rsidSect="00AC04BE">
      <w:headerReference w:type="even" r:id="rId9"/>
      <w:headerReference w:type="default" r:id="rId10"/>
      <w:footerReference w:type="default" r:id="rId11"/>
      <w:headerReference w:type="first" r:id="rId12"/>
      <w:pgSz w:w="11900" w:h="16820"/>
      <w:pgMar w:top="1418" w:right="500" w:bottom="280" w:left="460" w:header="0" w:footer="0" w:gutter="0"/>
      <w:cols w:space="720"/>
      <w:docGrid w:linePitch="299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8DEEE" w14:textId="77777777" w:rsidR="0033292A" w:rsidRDefault="0033292A" w:rsidP="000333BF">
      <w:pPr>
        <w:spacing w:after="0" w:line="240" w:lineRule="auto"/>
      </w:pPr>
      <w:r>
        <w:separator/>
      </w:r>
    </w:p>
  </w:endnote>
  <w:endnote w:type="continuationSeparator" w:id="0">
    <w:p w14:paraId="4F4A2999" w14:textId="77777777" w:rsidR="0033292A" w:rsidRDefault="0033292A" w:rsidP="0003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venir Next Condensed Regular">
    <w:charset w:val="00"/>
    <w:family w:val="auto"/>
    <w:pitch w:val="variable"/>
    <w:sig w:usb0="8000002F" w:usb1="5000204A" w:usb2="00000000" w:usb3="00000000" w:csb0="0000009B" w:csb1="00000000"/>
  </w:font>
  <w:font w:name="AvenirNextCondensed-Medium">
    <w:charset w:val="00"/>
    <w:family w:val="auto"/>
    <w:pitch w:val="variable"/>
    <w:sig w:usb0="8000002F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venir Next Condensed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501A15D" w14:textId="573B5372" w:rsidR="00E43321" w:rsidRDefault="0031074C">
    <w:pPr>
      <w:pStyle w:val="Fuzeile"/>
    </w:pPr>
    <w:r w:rsidRPr="00E43321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19FD16B5" wp14:editId="7D5EA929">
              <wp:simplePos x="0" y="0"/>
              <wp:positionH relativeFrom="column">
                <wp:posOffset>1881505</wp:posOffset>
              </wp:positionH>
              <wp:positionV relativeFrom="paragraph">
                <wp:posOffset>-528320</wp:posOffset>
              </wp:positionV>
              <wp:extent cx="4356100" cy="570865"/>
              <wp:effectExtent l="0" t="0" r="0" b="0"/>
              <wp:wrapThrough wrapText="bothSides">
                <wp:wrapPolygon edited="0">
                  <wp:start x="126" y="961"/>
                  <wp:lineTo x="126" y="19221"/>
                  <wp:lineTo x="21285" y="19221"/>
                  <wp:lineTo x="21285" y="961"/>
                  <wp:lineTo x="126" y="961"/>
                </wp:wrapPolygon>
              </wp:wrapThrough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0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49BA8B5" w14:textId="77777777" w:rsidR="00AC04BE" w:rsidRPr="0089117A" w:rsidRDefault="00141332" w:rsidP="00AC04BE">
                          <w:pPr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</w:pPr>
                          <w:r>
                            <w:rPr>
                              <w:rFonts w:ascii="Avenir Next Condensed Medium" w:eastAsia="Times New Roman" w:hAnsi="Avenir Next Condensed Medium" w:cs="Times New Roman"/>
                              <w:b/>
                              <w:i/>
                              <w:color w:val="F32A78"/>
                              <w:sz w:val="16"/>
                              <w:szCs w:val="16"/>
                              <w:lang w:val="de-DE" w:eastAsia="de-DE"/>
                            </w:rPr>
                            <w:t xml:space="preserve">Live </w:t>
                          </w:r>
                          <w:proofErr w:type="spellStart"/>
                          <w:r>
                            <w:rPr>
                              <w:rFonts w:ascii="Avenir Next Condensed Medium" w:eastAsia="Times New Roman" w:hAnsi="Avenir Next Condensed Medium" w:cs="Times New Roman"/>
                              <w:b/>
                              <w:i/>
                              <w:color w:val="F32A78"/>
                              <w:sz w:val="16"/>
                              <w:szCs w:val="16"/>
                              <w:lang w:val="de-DE" w:eastAsia="de-DE"/>
                            </w:rPr>
                            <w:t>Let’s</w:t>
                          </w:r>
                          <w:proofErr w:type="spellEnd"/>
                          <w:r>
                            <w:rPr>
                              <w:rFonts w:ascii="Avenir Next Condensed Medium" w:eastAsia="Times New Roman" w:hAnsi="Avenir Next Condensed Medium" w:cs="Times New Roman"/>
                              <w:b/>
                              <w:i/>
                              <w:color w:val="F32A78"/>
                              <w:sz w:val="16"/>
                              <w:szCs w:val="16"/>
                              <w:lang w:val="de-DE" w:eastAsia="de-DE"/>
                            </w:rPr>
                            <w:t xml:space="preserve"> Play</w:t>
                          </w:r>
                          <w:r w:rsidR="00AC04BE">
                            <w:rPr>
                              <w:rFonts w:ascii="Avenir Next Condensed Medium" w:eastAsia="Times New Roman" w:hAnsi="Avenir Next Condensed Medium" w:cs="Times New Roman"/>
                              <w:b/>
                              <w:color w:val="F32A78"/>
                              <w:sz w:val="16"/>
                              <w:szCs w:val="16"/>
                              <w:lang w:val="de-DE" w:eastAsia="de-DE"/>
                            </w:rPr>
                            <w:br/>
                          </w:r>
                          <w:r w:rsidR="00AC04BE" w:rsidRPr="0089117A"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>Autor</w:t>
                          </w:r>
                          <w:r w:rsidR="00AC04BE"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>in</w:t>
                          </w:r>
                          <w:r w:rsidR="00AC04BE" w:rsidRPr="0089117A"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 xml:space="preserve">:  </w:t>
                          </w:r>
                          <w:r w:rsidR="00AC04BE" w:rsidRPr="0089117A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 xml:space="preserve">Christiane Schwinge </w:t>
                          </w:r>
                          <w:hyperlink r:id="rId1" w:history="1">
                            <w:r w:rsidR="00AC04BE" w:rsidRPr="0089117A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>/ Initiative Creative Gaming</w:t>
                            </w:r>
                          </w:hyperlink>
                          <w:r w:rsidR="00AC04BE" w:rsidRPr="0089117A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> e.V.) für die </w:t>
                          </w:r>
                          <w:hyperlink r:id="rId2" w:history="1">
                            <w:r w:rsidR="00AC04BE" w:rsidRPr="0089117A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0D68AE"/>
                                <w:lang w:val="de-DE"/>
                              </w:rPr>
                              <w:t>Hamburg Open Online University</w:t>
                            </w:r>
                          </w:hyperlink>
                          <w:r w:rsidR="00AC04BE" w:rsidRPr="0089117A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 xml:space="preserve"> </w:t>
                          </w:r>
                          <w:r w:rsidR="00AC04BE" w:rsidRPr="0089117A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br/>
                            <w:t>Lizenz: C</w:t>
                          </w:r>
                          <w:hyperlink r:id="rId3" w:history="1">
                            <w:r w:rsidR="00AC04BE" w:rsidRPr="0089117A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 xml:space="preserve">reative </w:t>
                            </w:r>
                            <w:proofErr w:type="spellStart"/>
                            <w:r w:rsidR="00AC04BE" w:rsidRPr="0089117A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>Commons</w:t>
                            </w:r>
                            <w:proofErr w:type="spellEnd"/>
                            <w:r w:rsidR="00AC04BE" w:rsidRPr="0089117A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 xml:space="preserve"> BY-SA 4.0</w:t>
                            </w:r>
                          </w:hyperlink>
                        </w:p>
                        <w:p w14:paraId="22A3FB27" w14:textId="77777777" w:rsidR="00AC04BE" w:rsidRPr="0089117A" w:rsidRDefault="00AC04BE" w:rsidP="00AC04BE">
                          <w:pPr>
                            <w:widowControl/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sz w:val="15"/>
                              <w:szCs w:val="16"/>
                              <w:lang w:val="de-DE" w:eastAsia="de-DE"/>
                            </w:rPr>
                          </w:pPr>
                        </w:p>
                        <w:p w14:paraId="720D60B6" w14:textId="7F85A1C3" w:rsidR="00AC04BE" w:rsidRPr="00720182" w:rsidRDefault="00AC04BE" w:rsidP="00AC04BE">
                          <w:pPr>
                            <w:spacing w:after="0" w:line="240" w:lineRule="auto"/>
                            <w:jc w:val="right"/>
                            <w:rPr>
                              <w:rFonts w:ascii="Avenir Next Condensed Medium" w:eastAsia="Times New Roman" w:hAnsi="Avenir Next Condensed Medium" w:cs="Times New Roman"/>
                              <w:b/>
                              <w:color w:val="F32A78"/>
                              <w:sz w:val="16"/>
                              <w:szCs w:val="16"/>
                              <w:lang w:val="de-DE" w:eastAsia="de-DE"/>
                            </w:rPr>
                          </w:pPr>
                        </w:p>
                        <w:p w14:paraId="2B0EF96D" w14:textId="3DF9407A" w:rsidR="0031074C" w:rsidRPr="003778F7" w:rsidRDefault="0031074C" w:rsidP="003778F7">
                          <w:pPr>
                            <w:spacing w:after="0" w:line="240" w:lineRule="auto"/>
                            <w:jc w:val="right"/>
                            <w:rPr>
                              <w:rFonts w:ascii="Avenir Next Condensed Medium" w:eastAsia="Times New Roman" w:hAnsi="Avenir Next Condensed Medium" w:cs="Times New Roman"/>
                              <w:b/>
                              <w:color w:val="F32A78"/>
                              <w:sz w:val="16"/>
                              <w:szCs w:val="16"/>
                              <w:lang w:val="de-DE" w:eastAsia="de-DE"/>
                            </w:rPr>
                          </w:pPr>
                          <w:r w:rsidRPr="00720182">
                            <w:rPr>
                              <w:rFonts w:ascii="Avenir Next Condensed Medium" w:eastAsia="Times New Roman" w:hAnsi="Avenir Next Condensed Medium" w:cs="Times New Roman"/>
                              <w:b/>
                              <w:color w:val="F32A78"/>
                              <w:sz w:val="16"/>
                              <w:szCs w:val="16"/>
                              <w:lang w:val="de-DE" w:eastAsia="de-DE"/>
                            </w:rPr>
                            <w:t>.</w:t>
                          </w:r>
                        </w:p>
                        <w:p w14:paraId="788381AB" w14:textId="77777777" w:rsidR="0031074C" w:rsidRPr="00720182" w:rsidRDefault="0031074C" w:rsidP="0031074C">
                          <w:pPr>
                            <w:widowControl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de-DE" w:eastAsia="de-DE"/>
                            </w:rPr>
                          </w:pPr>
                        </w:p>
                        <w:p w14:paraId="68126A5D" w14:textId="77777777" w:rsidR="0031074C" w:rsidRPr="00720182" w:rsidRDefault="0031074C" w:rsidP="0031074C">
                          <w:pPr>
                            <w:keepNext/>
                            <w:spacing w:after="0" w:line="240" w:lineRule="auto"/>
                            <w:jc w:val="right"/>
                            <w:rPr>
                              <w:rFonts w:ascii="Avenir Next Condensed Medium" w:hAnsi="Avenir Next Condensed Medium"/>
                              <w:color w:val="F31E78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  <w:p w14:paraId="25876BB2" w14:textId="77777777" w:rsidR="0031074C" w:rsidRPr="00720182" w:rsidRDefault="0031074C" w:rsidP="0031074C">
                          <w:pPr>
                            <w:keepNext/>
                            <w:spacing w:after="0" w:line="240" w:lineRule="auto"/>
                            <w:rPr>
                              <w:rFonts w:ascii="Avenir Next Condensed Medium" w:hAnsi="Avenir Next Condensed Medium"/>
                              <w:color w:val="F31E78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D16B5"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148.15pt;margin-top:-41.55pt;width:343pt;height:4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" filled="f" stroked="f">
              <v:textbox inset=",7.2pt,,7.2pt">
                <w:txbxContent>
                  <w:p w14:paraId="449BA8B5" w14:textId="77777777" w:rsidR="00AC04BE" w:rsidRPr="0089117A" w:rsidRDefault="00141332" w:rsidP="00AC04BE">
                    <w:pPr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b/>
                        <w:color w:val="F32A78"/>
                        <w:sz w:val="15"/>
                        <w:szCs w:val="16"/>
                        <w:lang w:val="de-DE" w:eastAsia="de-DE"/>
                      </w:rPr>
                    </w:pPr>
                    <w:r>
                      <w:rPr>
                        <w:rFonts w:ascii="Avenir Next Condensed Medium" w:eastAsia="Times New Roman" w:hAnsi="Avenir Next Condensed Medium" w:cs="Times New Roman"/>
                        <w:b/>
                        <w:i/>
                        <w:color w:val="F32A78"/>
                        <w:sz w:val="16"/>
                        <w:szCs w:val="16"/>
                        <w:lang w:val="de-DE" w:eastAsia="de-DE"/>
                      </w:rPr>
                      <w:t xml:space="preserve">Live </w:t>
                    </w:r>
                    <w:proofErr w:type="spellStart"/>
                    <w:r>
                      <w:rPr>
                        <w:rFonts w:ascii="Avenir Next Condensed Medium" w:eastAsia="Times New Roman" w:hAnsi="Avenir Next Condensed Medium" w:cs="Times New Roman"/>
                        <w:b/>
                        <w:i/>
                        <w:color w:val="F32A78"/>
                        <w:sz w:val="16"/>
                        <w:szCs w:val="16"/>
                        <w:lang w:val="de-DE" w:eastAsia="de-DE"/>
                      </w:rPr>
                      <w:t>Let’s</w:t>
                    </w:r>
                    <w:proofErr w:type="spellEnd"/>
                    <w:r>
                      <w:rPr>
                        <w:rFonts w:ascii="Avenir Next Condensed Medium" w:eastAsia="Times New Roman" w:hAnsi="Avenir Next Condensed Medium" w:cs="Times New Roman"/>
                        <w:b/>
                        <w:i/>
                        <w:color w:val="F32A78"/>
                        <w:sz w:val="16"/>
                        <w:szCs w:val="16"/>
                        <w:lang w:val="de-DE" w:eastAsia="de-DE"/>
                      </w:rPr>
                      <w:t xml:space="preserve"> Play</w:t>
                    </w:r>
                    <w:r w:rsidR="00AC04BE">
                      <w:rPr>
                        <w:rFonts w:ascii="Avenir Next Condensed Medium" w:eastAsia="Times New Roman" w:hAnsi="Avenir Next Condensed Medium" w:cs="Times New Roman"/>
                        <w:b/>
                        <w:color w:val="F32A78"/>
                        <w:sz w:val="16"/>
                        <w:szCs w:val="16"/>
                        <w:lang w:val="de-DE" w:eastAsia="de-DE"/>
                      </w:rPr>
                      <w:br/>
                    </w:r>
                    <w:r w:rsidR="00AC04BE" w:rsidRPr="0089117A">
                      <w:rPr>
                        <w:rFonts w:ascii="Avenir Next Condensed" w:eastAsia="Times New Roman" w:hAnsi="Avenir Next Condensed" w:cs="Times New Roman"/>
                        <w:b/>
                        <w:color w:val="F43C8C"/>
                        <w:sz w:val="15"/>
                        <w:szCs w:val="16"/>
                        <w:lang w:val="de-DE" w:eastAsia="de-DE"/>
                      </w:rPr>
                      <w:t>Autor</w:t>
                    </w:r>
                    <w:r w:rsidR="00AC04BE">
                      <w:rPr>
                        <w:rFonts w:ascii="Avenir Next Condensed" w:eastAsia="Times New Roman" w:hAnsi="Avenir Next Condensed" w:cs="Times New Roman"/>
                        <w:b/>
                        <w:color w:val="F43C8C"/>
                        <w:sz w:val="15"/>
                        <w:szCs w:val="16"/>
                        <w:lang w:val="de-DE" w:eastAsia="de-DE"/>
                      </w:rPr>
                      <w:t>in</w:t>
                    </w:r>
                    <w:r w:rsidR="00AC04BE" w:rsidRPr="0089117A">
                      <w:rPr>
                        <w:rFonts w:ascii="Avenir Next Condensed" w:eastAsia="Times New Roman" w:hAnsi="Avenir Next Condensed" w:cs="Times New Roman"/>
                        <w:b/>
                        <w:color w:val="F43C8C"/>
                        <w:sz w:val="15"/>
                        <w:szCs w:val="16"/>
                        <w:lang w:val="de-DE" w:eastAsia="de-DE"/>
                      </w:rPr>
                      <w:t xml:space="preserve">:  </w:t>
                    </w:r>
                    <w:r w:rsidR="00AC04BE" w:rsidRPr="0089117A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 xml:space="preserve">Christiane Schwinge </w:t>
                    </w:r>
                    <w:hyperlink r:id="rId4" w:history="1">
                      <w:r w:rsidR="00AC04BE" w:rsidRPr="0089117A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>/ Initiative Creative Gaming</w:t>
                      </w:r>
                    </w:hyperlink>
                    <w:r w:rsidR="00AC04BE" w:rsidRPr="0089117A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> e.V.) für die </w:t>
                    </w:r>
                    <w:hyperlink r:id="rId5" w:history="1">
                      <w:r w:rsidR="00AC04BE" w:rsidRPr="0089117A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0D68AE"/>
                          <w:lang w:val="de-DE"/>
                        </w:rPr>
                        <w:t>Hamburg Open Online University</w:t>
                      </w:r>
                    </w:hyperlink>
                    <w:r w:rsidR="00AC04BE" w:rsidRPr="0089117A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 xml:space="preserve"> </w:t>
                    </w:r>
                    <w:r w:rsidR="00AC04BE" w:rsidRPr="0089117A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br/>
                      <w:t>Lizenz: C</w:t>
                    </w:r>
                    <w:hyperlink r:id="rId6" w:history="1">
                      <w:r w:rsidR="00AC04BE" w:rsidRPr="0089117A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 xml:space="preserve">reative </w:t>
                      </w:r>
                      <w:proofErr w:type="spellStart"/>
                      <w:r w:rsidR="00AC04BE" w:rsidRPr="0089117A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>Commons</w:t>
                      </w:r>
                      <w:proofErr w:type="spellEnd"/>
                      <w:r w:rsidR="00AC04BE" w:rsidRPr="0089117A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 xml:space="preserve"> BY-SA 4.0</w:t>
                      </w:r>
                    </w:hyperlink>
                  </w:p>
                  <w:p w14:paraId="22A3FB27" w14:textId="77777777" w:rsidR="00AC04BE" w:rsidRPr="0089117A" w:rsidRDefault="00AC04BE" w:rsidP="00AC04BE">
                    <w:pPr>
                      <w:widowControl/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sz w:val="15"/>
                        <w:szCs w:val="16"/>
                        <w:lang w:val="de-DE" w:eastAsia="de-DE"/>
                      </w:rPr>
                    </w:pPr>
                  </w:p>
                  <w:p w14:paraId="720D60B6" w14:textId="7F85A1C3" w:rsidR="00AC04BE" w:rsidRPr="00720182" w:rsidRDefault="00AC04BE" w:rsidP="00AC04BE">
                    <w:pPr>
                      <w:spacing w:after="0" w:line="240" w:lineRule="auto"/>
                      <w:jc w:val="right"/>
                      <w:rPr>
                        <w:rFonts w:ascii="Avenir Next Condensed Medium" w:eastAsia="Times New Roman" w:hAnsi="Avenir Next Condensed Medium" w:cs="Times New Roman"/>
                        <w:b/>
                        <w:color w:val="F32A78"/>
                        <w:sz w:val="16"/>
                        <w:szCs w:val="16"/>
                        <w:lang w:val="de-DE" w:eastAsia="de-DE"/>
                      </w:rPr>
                    </w:pPr>
                  </w:p>
                  <w:p w14:paraId="2B0EF96D" w14:textId="3DF9407A" w:rsidR="0031074C" w:rsidRPr="003778F7" w:rsidRDefault="0031074C" w:rsidP="003778F7">
                    <w:pPr>
                      <w:spacing w:after="0" w:line="240" w:lineRule="auto"/>
                      <w:jc w:val="right"/>
                      <w:rPr>
                        <w:rFonts w:ascii="Avenir Next Condensed Medium" w:eastAsia="Times New Roman" w:hAnsi="Avenir Next Condensed Medium" w:cs="Times New Roman"/>
                        <w:b/>
                        <w:color w:val="F32A78"/>
                        <w:sz w:val="16"/>
                        <w:szCs w:val="16"/>
                        <w:lang w:val="de-DE" w:eastAsia="de-DE"/>
                      </w:rPr>
                    </w:pPr>
                    <w:r w:rsidRPr="00720182">
                      <w:rPr>
                        <w:rFonts w:ascii="Avenir Next Condensed Medium" w:eastAsia="Times New Roman" w:hAnsi="Avenir Next Condensed Medium" w:cs="Times New Roman"/>
                        <w:b/>
                        <w:color w:val="F32A78"/>
                        <w:sz w:val="16"/>
                        <w:szCs w:val="16"/>
                        <w:lang w:val="de-DE" w:eastAsia="de-DE"/>
                      </w:rPr>
                      <w:t>.</w:t>
                    </w:r>
                  </w:p>
                  <w:p w14:paraId="788381AB" w14:textId="77777777" w:rsidR="0031074C" w:rsidRPr="00720182" w:rsidRDefault="0031074C" w:rsidP="0031074C">
                    <w:pPr>
                      <w:widowControl/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de-DE" w:eastAsia="de-DE"/>
                      </w:rPr>
                    </w:pPr>
                  </w:p>
                  <w:p w14:paraId="68126A5D" w14:textId="77777777" w:rsidR="0031074C" w:rsidRPr="00720182" w:rsidRDefault="0031074C" w:rsidP="0031074C">
                    <w:pPr>
                      <w:keepNext/>
                      <w:spacing w:after="0" w:line="240" w:lineRule="auto"/>
                      <w:jc w:val="right"/>
                      <w:rPr>
                        <w:rFonts w:ascii="Avenir Next Condensed Medium" w:hAnsi="Avenir Next Condensed Medium"/>
                        <w:color w:val="F31E78"/>
                        <w:sz w:val="24"/>
                        <w:szCs w:val="24"/>
                        <w:lang w:val="de-DE"/>
                      </w:rPr>
                    </w:pPr>
                  </w:p>
                  <w:p w14:paraId="25876BB2" w14:textId="77777777" w:rsidR="0031074C" w:rsidRPr="00720182" w:rsidRDefault="0031074C" w:rsidP="0031074C">
                    <w:pPr>
                      <w:keepNext/>
                      <w:spacing w:after="0" w:line="240" w:lineRule="auto"/>
                      <w:rPr>
                        <w:rFonts w:ascii="Avenir Next Condensed Medium" w:hAnsi="Avenir Next Condensed Medium"/>
                        <w:color w:val="F31E78"/>
                        <w:sz w:val="24"/>
                        <w:szCs w:val="24"/>
                        <w:lang w:val="de-DE"/>
                      </w:rPr>
                    </w:pPr>
                  </w:p>
                </w:txbxContent>
              </v:textbox>
              <w10:wrap type="through"/>
              <w10:anchorlock/>
            </v:shape>
          </w:pict>
        </mc:Fallback>
      </mc:AlternateContent>
    </w:r>
    <w:r w:rsidRPr="00E43321">
      <w:rPr>
        <w:noProof/>
        <w:lang w:val="de-DE" w:eastAsia="de-DE"/>
      </w:rPr>
      <w:drawing>
        <wp:anchor distT="0" distB="0" distL="114300" distR="114300" simplePos="0" relativeHeight="251666432" behindDoc="1" locked="1" layoutInCell="1" allowOverlap="1" wp14:anchorId="0C1E7E42" wp14:editId="056619AD">
          <wp:simplePos x="0" y="0"/>
          <wp:positionH relativeFrom="column">
            <wp:posOffset>6233795</wp:posOffset>
          </wp:positionH>
          <wp:positionV relativeFrom="paragraph">
            <wp:posOffset>-346075</wp:posOffset>
          </wp:positionV>
          <wp:extent cx="772795" cy="272415"/>
          <wp:effectExtent l="0" t="0" r="0" b="6985"/>
          <wp:wrapNone/>
          <wp:docPr id="43" name="Bild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svg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95" cy="272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F7A35" w14:textId="77777777" w:rsidR="0033292A" w:rsidRDefault="0033292A" w:rsidP="000333BF">
      <w:pPr>
        <w:spacing w:after="0" w:line="240" w:lineRule="auto"/>
      </w:pPr>
      <w:r>
        <w:separator/>
      </w:r>
    </w:p>
  </w:footnote>
  <w:footnote w:type="continuationSeparator" w:id="0">
    <w:p w14:paraId="79B8FDCA" w14:textId="77777777" w:rsidR="0033292A" w:rsidRDefault="0033292A" w:rsidP="00033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F9B7FF" w14:textId="214076DE" w:rsidR="006C774D" w:rsidRDefault="0033292A">
    <w:pPr>
      <w:pStyle w:val="Kopfzeile"/>
    </w:pPr>
    <w:r>
      <w:rPr>
        <w:noProof/>
        <w:lang w:val="de-DE" w:eastAsia="de-DE"/>
      </w:rPr>
      <w:pict w14:anchorId="411CD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594.7pt;height:841.05pt;z-index:-251654144;mso-wrap-edited:f;mso-position-horizontal:center;mso-position-horizontal-relative:margin;mso-position-vertical:center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  <w:r>
      <w:rPr>
        <w:noProof/>
        <w:lang w:val="de-DE" w:eastAsia="de-DE"/>
      </w:rPr>
      <w:pict w14:anchorId="476C08E9">
        <v:shape id="WordPictureWatermark2" o:spid="_x0000_s2056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481 108 2769 108 2788 19423 2846 21600 2846 21600 1538 19423 1519 21600 1307 21600 0 -27 0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F8BA349" w14:textId="61765F58" w:rsidR="006C774D" w:rsidRDefault="0033292A">
    <w:pPr>
      <w:pStyle w:val="Kopfzeile"/>
    </w:pPr>
    <w:r>
      <w:rPr>
        <w:noProof/>
        <w:lang w:val="de-DE" w:eastAsia="de-DE"/>
      </w:rPr>
      <w:pict w14:anchorId="1534AF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-25.95pt;margin-top:-72.1pt;width:599.6pt;height:847.9pt;z-index:-251655168;mso-wrap-edited:f;mso-position-horizontal-relative:margin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A4628E" w14:textId="0B2411BB" w:rsidR="006C774D" w:rsidRDefault="0033292A">
    <w:pPr>
      <w:pStyle w:val="Kopfzeile"/>
    </w:pPr>
    <w:r>
      <w:rPr>
        <w:noProof/>
        <w:lang w:val="de-DE" w:eastAsia="de-DE"/>
      </w:rPr>
      <w:pict w14:anchorId="01C8E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594.7pt;height:841.05pt;z-index:-251653120;mso-wrap-edited:f;mso-position-horizontal:center;mso-position-horizontal-relative:margin;mso-position-vertical:center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  <w:r>
      <w:rPr>
        <w:noProof/>
        <w:lang w:val="de-DE" w:eastAsia="de-DE"/>
      </w:rPr>
      <w:pict w14:anchorId="5FAAE9F6">
        <v:shape id="WordPictureWatermark3" o:spid="_x0000_s2057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481 108 2769 108 2788 19423 2846 21600 2846 21600 1538 19423 1519 21600 1307 21600 0 -27 0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F083C"/>
    <w:multiLevelType w:val="hybridMultilevel"/>
    <w:tmpl w:val="2BD88BE8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DC04D9"/>
    <w:multiLevelType w:val="hybridMultilevel"/>
    <w:tmpl w:val="F850C74C"/>
    <w:lvl w:ilvl="0" w:tplc="6510A41A">
      <w:start w:val="16"/>
      <w:numFmt w:val="bullet"/>
      <w:lvlText w:val="-"/>
      <w:lvlJc w:val="left"/>
      <w:pPr>
        <w:ind w:left="720" w:hanging="360"/>
      </w:pPr>
      <w:rPr>
        <w:rFonts w:ascii="Avenir Next Condensed Medium" w:eastAsiaTheme="minorHAnsi" w:hAnsi="Avenir Next Condensed Medium" w:cstheme="minorBidi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A27B2"/>
    <w:multiLevelType w:val="hybridMultilevel"/>
    <w:tmpl w:val="993C10C4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34058"/>
    <w:multiLevelType w:val="hybridMultilevel"/>
    <w:tmpl w:val="7934372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C564D8"/>
    <w:multiLevelType w:val="hybridMultilevel"/>
    <w:tmpl w:val="DBDC0072"/>
    <w:lvl w:ilvl="0" w:tplc="566285BC">
      <w:start w:val="3"/>
      <w:numFmt w:val="bullet"/>
      <w:lvlText w:val="-"/>
      <w:lvlJc w:val="left"/>
      <w:pPr>
        <w:ind w:left="72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1021A"/>
    <w:multiLevelType w:val="hybridMultilevel"/>
    <w:tmpl w:val="799CCD10"/>
    <w:lvl w:ilvl="0" w:tplc="5F06E298">
      <w:start w:val="16"/>
      <w:numFmt w:val="bullet"/>
      <w:lvlText w:val="-"/>
      <w:lvlJc w:val="left"/>
      <w:pPr>
        <w:ind w:left="360" w:hanging="360"/>
      </w:pPr>
      <w:rPr>
        <w:rFonts w:ascii="AvenirNextCondensed-Medium" w:eastAsiaTheme="minorHAnsi" w:hAnsi="AvenirNextCondensed-Medium" w:cs="AvenirNextCondensed-Medium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0D34E0"/>
    <w:multiLevelType w:val="hybridMultilevel"/>
    <w:tmpl w:val="7F90259C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CC7460"/>
    <w:multiLevelType w:val="hybridMultilevel"/>
    <w:tmpl w:val="91AC1B56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833B4C"/>
    <w:multiLevelType w:val="hybridMultilevel"/>
    <w:tmpl w:val="138894AA"/>
    <w:lvl w:ilvl="0" w:tplc="14CC5EE2">
      <w:start w:val="4"/>
      <w:numFmt w:val="bullet"/>
      <w:lvlText w:val="‾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317047AC"/>
    <w:multiLevelType w:val="hybridMultilevel"/>
    <w:tmpl w:val="89866C2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557B38"/>
    <w:multiLevelType w:val="hybridMultilevel"/>
    <w:tmpl w:val="BD1ECA60"/>
    <w:lvl w:ilvl="0" w:tplc="566285BC">
      <w:start w:val="3"/>
      <w:numFmt w:val="bullet"/>
      <w:lvlText w:val="-"/>
      <w:lvlJc w:val="left"/>
      <w:pPr>
        <w:ind w:left="36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6B62547"/>
    <w:multiLevelType w:val="hybridMultilevel"/>
    <w:tmpl w:val="0AD86AC6"/>
    <w:lvl w:ilvl="0" w:tplc="BAA28704">
      <w:start w:val="10"/>
      <w:numFmt w:val="bullet"/>
      <w:lvlText w:val="-"/>
      <w:lvlJc w:val="left"/>
      <w:pPr>
        <w:ind w:left="720" w:hanging="360"/>
      </w:pPr>
      <w:rPr>
        <w:rFonts w:ascii="Avenir Next Condensed Medium" w:eastAsiaTheme="minorHAnsi" w:hAnsi="Avenir Next Condensed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BF1CBF"/>
    <w:multiLevelType w:val="hybridMultilevel"/>
    <w:tmpl w:val="23946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B06260"/>
    <w:multiLevelType w:val="hybridMultilevel"/>
    <w:tmpl w:val="7ECA8F42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7C43957"/>
    <w:multiLevelType w:val="hybridMultilevel"/>
    <w:tmpl w:val="DA3015B4"/>
    <w:lvl w:ilvl="0" w:tplc="6C86C4B4">
      <w:numFmt w:val="bullet"/>
      <w:lvlText w:val="-"/>
      <w:lvlJc w:val="left"/>
      <w:pPr>
        <w:ind w:left="705" w:hanging="705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0E2487"/>
    <w:multiLevelType w:val="hybridMultilevel"/>
    <w:tmpl w:val="05749EF8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21E5AC4"/>
    <w:multiLevelType w:val="hybridMultilevel"/>
    <w:tmpl w:val="C4F68424"/>
    <w:lvl w:ilvl="0" w:tplc="566285BC">
      <w:start w:val="3"/>
      <w:numFmt w:val="bullet"/>
      <w:lvlText w:val="-"/>
      <w:lvlJc w:val="left"/>
      <w:pPr>
        <w:ind w:left="72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D00507"/>
    <w:multiLevelType w:val="hybridMultilevel"/>
    <w:tmpl w:val="0226C1B6"/>
    <w:lvl w:ilvl="0" w:tplc="2C785E0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DB74689"/>
    <w:multiLevelType w:val="hybridMultilevel"/>
    <w:tmpl w:val="6900986C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0F4793"/>
    <w:multiLevelType w:val="hybridMultilevel"/>
    <w:tmpl w:val="396C64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D33FA"/>
    <w:multiLevelType w:val="hybridMultilevel"/>
    <w:tmpl w:val="A0543E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17"/>
  </w:num>
  <w:num w:numId="5">
    <w:abstractNumId w:val="14"/>
  </w:num>
  <w:num w:numId="6">
    <w:abstractNumId w:val="7"/>
  </w:num>
  <w:num w:numId="7">
    <w:abstractNumId w:val="13"/>
  </w:num>
  <w:num w:numId="8">
    <w:abstractNumId w:val="16"/>
  </w:num>
  <w:num w:numId="9">
    <w:abstractNumId w:val="4"/>
  </w:num>
  <w:num w:numId="10">
    <w:abstractNumId w:val="10"/>
  </w:num>
  <w:num w:numId="11">
    <w:abstractNumId w:val="12"/>
  </w:num>
  <w:num w:numId="12">
    <w:abstractNumId w:val="19"/>
  </w:num>
  <w:num w:numId="13">
    <w:abstractNumId w:val="20"/>
  </w:num>
  <w:num w:numId="14">
    <w:abstractNumId w:val="11"/>
  </w:num>
  <w:num w:numId="15">
    <w:abstractNumId w:val="0"/>
  </w:num>
  <w:num w:numId="16">
    <w:abstractNumId w:val="15"/>
  </w:num>
  <w:num w:numId="17">
    <w:abstractNumId w:val="1"/>
  </w:num>
  <w:num w:numId="18">
    <w:abstractNumId w:val="9"/>
  </w:num>
  <w:num w:numId="19">
    <w:abstractNumId w:val="6"/>
  </w:num>
  <w:num w:numId="20">
    <w:abstractNumId w:val="3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284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79"/>
    <w:rsid w:val="00017223"/>
    <w:rsid w:val="000333BF"/>
    <w:rsid w:val="000675E4"/>
    <w:rsid w:val="000827A4"/>
    <w:rsid w:val="00087047"/>
    <w:rsid w:val="000A4235"/>
    <w:rsid w:val="00103BD8"/>
    <w:rsid w:val="0012322B"/>
    <w:rsid w:val="00141332"/>
    <w:rsid w:val="001741A0"/>
    <w:rsid w:val="001746C9"/>
    <w:rsid w:val="001953F6"/>
    <w:rsid w:val="001D050A"/>
    <w:rsid w:val="001E1E2F"/>
    <w:rsid w:val="00201B31"/>
    <w:rsid w:val="00252D02"/>
    <w:rsid w:val="00287009"/>
    <w:rsid w:val="002917C3"/>
    <w:rsid w:val="002C548A"/>
    <w:rsid w:val="0031074C"/>
    <w:rsid w:val="00320986"/>
    <w:rsid w:val="0033292A"/>
    <w:rsid w:val="003778F7"/>
    <w:rsid w:val="0038365F"/>
    <w:rsid w:val="003836B8"/>
    <w:rsid w:val="003C3F59"/>
    <w:rsid w:val="003F2627"/>
    <w:rsid w:val="0042064D"/>
    <w:rsid w:val="00421874"/>
    <w:rsid w:val="00435B56"/>
    <w:rsid w:val="004531F1"/>
    <w:rsid w:val="00453AC2"/>
    <w:rsid w:val="004645CC"/>
    <w:rsid w:val="00475058"/>
    <w:rsid w:val="004C0804"/>
    <w:rsid w:val="004C3B4E"/>
    <w:rsid w:val="00513C5B"/>
    <w:rsid w:val="00522FE4"/>
    <w:rsid w:val="00557B76"/>
    <w:rsid w:val="005C7840"/>
    <w:rsid w:val="00610268"/>
    <w:rsid w:val="00637F79"/>
    <w:rsid w:val="00672181"/>
    <w:rsid w:val="0068262F"/>
    <w:rsid w:val="00694F2A"/>
    <w:rsid w:val="006A3C85"/>
    <w:rsid w:val="006A6A6B"/>
    <w:rsid w:val="006C774D"/>
    <w:rsid w:val="006E72B9"/>
    <w:rsid w:val="006F2C6E"/>
    <w:rsid w:val="00705DBA"/>
    <w:rsid w:val="00717B61"/>
    <w:rsid w:val="007351DB"/>
    <w:rsid w:val="00740096"/>
    <w:rsid w:val="00763E1B"/>
    <w:rsid w:val="00792427"/>
    <w:rsid w:val="00792CA2"/>
    <w:rsid w:val="008945E3"/>
    <w:rsid w:val="008D70C6"/>
    <w:rsid w:val="008E2405"/>
    <w:rsid w:val="008E53FB"/>
    <w:rsid w:val="008F5D99"/>
    <w:rsid w:val="0094559E"/>
    <w:rsid w:val="00956838"/>
    <w:rsid w:val="00967322"/>
    <w:rsid w:val="0096766A"/>
    <w:rsid w:val="00983120"/>
    <w:rsid w:val="00997757"/>
    <w:rsid w:val="009A2A84"/>
    <w:rsid w:val="009F332C"/>
    <w:rsid w:val="00A119D0"/>
    <w:rsid w:val="00A14B55"/>
    <w:rsid w:val="00A154CC"/>
    <w:rsid w:val="00A70DBF"/>
    <w:rsid w:val="00A96419"/>
    <w:rsid w:val="00AA7A83"/>
    <w:rsid w:val="00AC04BE"/>
    <w:rsid w:val="00AD5672"/>
    <w:rsid w:val="00B24FD0"/>
    <w:rsid w:val="00B36AE2"/>
    <w:rsid w:val="00B764AC"/>
    <w:rsid w:val="00BD3020"/>
    <w:rsid w:val="00C4369E"/>
    <w:rsid w:val="00C476ED"/>
    <w:rsid w:val="00C47E66"/>
    <w:rsid w:val="00C94FFD"/>
    <w:rsid w:val="00CA4501"/>
    <w:rsid w:val="00CD6BD2"/>
    <w:rsid w:val="00D64035"/>
    <w:rsid w:val="00D80BFA"/>
    <w:rsid w:val="00D859F3"/>
    <w:rsid w:val="00DC2E5F"/>
    <w:rsid w:val="00DC6DFD"/>
    <w:rsid w:val="00E03645"/>
    <w:rsid w:val="00E313EE"/>
    <w:rsid w:val="00E33032"/>
    <w:rsid w:val="00E43321"/>
    <w:rsid w:val="00E54796"/>
    <w:rsid w:val="00E806F3"/>
    <w:rsid w:val="00E9648E"/>
    <w:rsid w:val="00EA20A8"/>
    <w:rsid w:val="00EB48D3"/>
    <w:rsid w:val="00ED6FBA"/>
    <w:rsid w:val="00EF1A57"/>
    <w:rsid w:val="00FC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3F96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33B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33BF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33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33BF"/>
  </w:style>
  <w:style w:type="paragraph" w:styleId="Fuzeile">
    <w:name w:val="footer"/>
    <w:basedOn w:val="Standard"/>
    <w:link w:val="FuzeileZchn"/>
    <w:uiPriority w:val="99"/>
    <w:unhideWhenUsed/>
    <w:rsid w:val="00033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33BF"/>
  </w:style>
  <w:style w:type="paragraph" w:customStyle="1" w:styleId="EinfAbs">
    <w:name w:val="[Einf. Abs.]"/>
    <w:basedOn w:val="Standard"/>
    <w:uiPriority w:val="99"/>
    <w:rsid w:val="000333B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qFormat/>
    <w:rsid w:val="00AD567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AD5672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97757"/>
    <w:rPr>
      <w:color w:val="800080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0A42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deed.de" TargetMode="External"/><Relationship Id="rId4" Type="http://schemas.openxmlformats.org/officeDocument/2006/relationships/hyperlink" Target="http://www.creative-gaming.eu/" TargetMode="External"/><Relationship Id="rId5" Type="http://schemas.openxmlformats.org/officeDocument/2006/relationships/hyperlink" Target="http://www.hoou.de/" TargetMode="External"/><Relationship Id="rId6" Type="http://schemas.openxmlformats.org/officeDocument/2006/relationships/hyperlink" Target="https://creativecommons.org/licenses/by-sa/4.0/deed.de" TargetMode="External"/><Relationship Id="rId7" Type="http://schemas.openxmlformats.org/officeDocument/2006/relationships/image" Target="media/image3.png"/><Relationship Id="rId1" Type="http://schemas.openxmlformats.org/officeDocument/2006/relationships/hyperlink" Target="http://www.creative-gaming.eu/" TargetMode="External"/><Relationship Id="rId2" Type="http://schemas.openxmlformats.org/officeDocument/2006/relationships/hyperlink" Target="http://www.hoou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aflitta:Library:Application%20Support:Microsoft:Office:Benutzervorlagen:Meine%20Vorlagen:Konzept_Method_Handout_Vorlage.dotx" TargetMode="External"/></Relationships>
</file>

<file path=word/theme/theme1.xml><?xml version="1.0" encoding="utf-8"?>
<a:theme xmlns:a="http://schemas.openxmlformats.org/drawingml/2006/main" name="KonzeptRezept_Vorlag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433367-6D3B-7044-BB21-CDD8D1D6E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HD:Users:juliaflitta:Library:Application Support:Microsoft:Office:Benutzervorlagen:Meine Vorlagen:Konzept_Method_Handout_Vorlage.dotx</Template>
  <TotalTime>0</TotalTime>
  <Pages>1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Flitta</dc:creator>
  <cp:lastModifiedBy>Nina Mair</cp:lastModifiedBy>
  <cp:revision>3</cp:revision>
  <cp:lastPrinted>2017-04-14T11:30:00Z</cp:lastPrinted>
  <dcterms:created xsi:type="dcterms:W3CDTF">2017-04-14T11:30:00Z</dcterms:created>
  <dcterms:modified xsi:type="dcterms:W3CDTF">2017-04-14T11:30:00Z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2017-01-17T00:00:00Z</vt:filetime>
  </property>
  <property fmtid="{D5CDD505-2E9C-101B-9397-08002B2CF9AE}" pid="3" name="LastSaved">
    <vt:filetime>2017-01-17T00:00:00Z</vt:filetime>
  </property>
</Properties>
</file>