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8CE70" w14:textId="1EF3FCC8" w:rsidR="0012322B" w:rsidRPr="000C1C19" w:rsidRDefault="0012322B" w:rsidP="00017223">
      <w:pPr>
        <w:spacing w:after="0" w:line="240" w:lineRule="exact"/>
        <w:ind w:right="-20"/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</w:pPr>
      <w:bookmarkStart w:id="0" w:name="_GoBack"/>
      <w:bookmarkEnd w:id="0"/>
    </w:p>
    <w:p w14:paraId="139A3210" w14:textId="605BFB55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33CE82FE" wp14:editId="759EAF01">
                <wp:simplePos x="0" y="0"/>
                <wp:positionH relativeFrom="column">
                  <wp:posOffset>2884170</wp:posOffset>
                </wp:positionH>
                <wp:positionV relativeFrom="page">
                  <wp:posOffset>1066800</wp:posOffset>
                </wp:positionV>
                <wp:extent cx="3564000" cy="342000"/>
                <wp:effectExtent l="0" t="0" r="0" b="0"/>
                <wp:wrapThrough wrapText="bothSides">
                  <wp:wrapPolygon edited="0">
                    <wp:start x="154" y="1606"/>
                    <wp:lineTo x="154" y="17665"/>
                    <wp:lineTo x="21246" y="17665"/>
                    <wp:lineTo x="21246" y="1606"/>
                    <wp:lineTo x="154" y="1606"/>
                  </wp:wrapPolygon>
                </wp:wrapThrough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4000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C5A8C45" w14:textId="77777777" w:rsidR="006C774D" w:rsidRPr="00A96419" w:rsidRDefault="006C774D" w:rsidP="006C774D">
                            <w:pPr>
                              <w:keepNext/>
                              <w:spacing w:line="240" w:lineRule="auto"/>
                              <w:jc w:val="right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</w:pP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24"/>
                                <w:szCs w:val="24"/>
                              </w:rPr>
                              <w:t xml:space="preserve">KONZEPT </w:t>
                            </w:r>
                            <w:r w:rsidRPr="00A96419">
                              <w:rPr>
                                <w:rFonts w:ascii="Franklin Gothic Book" w:hAnsi="Franklin Gothic Book"/>
                                <w:b/>
                                <w:color w:val="EFA5C5"/>
                                <w:sz w:val="24"/>
                                <w:szCs w:val="24"/>
                              </w:rPr>
                              <w:t>/ METHODE / HANDOUT</w:t>
                            </w:r>
                          </w:p>
                          <w:p w14:paraId="08C3D949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C736B0F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52DEF85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4EEAE06D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  <w:p w14:paraId="23B08ADE" w14:textId="77777777" w:rsidR="006C774D" w:rsidRPr="00A96419" w:rsidRDefault="006C774D" w:rsidP="00DC6DF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color w:val="F31E7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E82FE"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227.1pt;margin-top:84pt;width:280.65pt;height:2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" filled="f" stroked="f">
                <v:textbox inset=",7.2pt,,7.2pt">
                  <w:txbxContent>
                    <w:p w14:paraId="0C5A8C45" w14:textId="77777777" w:rsidR="006C774D" w:rsidRPr="00A96419" w:rsidRDefault="006C774D" w:rsidP="006C774D">
                      <w:pPr>
                        <w:keepNext/>
                        <w:spacing w:line="240" w:lineRule="auto"/>
                        <w:jc w:val="right"/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</w:pPr>
                      <w:r w:rsidRPr="00A96419">
                        <w:rPr>
                          <w:rFonts w:ascii="Franklin Gothic Book" w:hAnsi="Franklin Gothic Book"/>
                          <w:b/>
                          <w:color w:val="F31E78"/>
                          <w:sz w:val="24"/>
                          <w:szCs w:val="24"/>
                        </w:rPr>
                        <w:t xml:space="preserve">KONZEPT </w:t>
                      </w:r>
                      <w:r w:rsidRPr="00A96419">
                        <w:rPr>
                          <w:rFonts w:ascii="Franklin Gothic Book" w:hAnsi="Franklin Gothic Book"/>
                          <w:b/>
                          <w:color w:val="EFA5C5"/>
                          <w:sz w:val="24"/>
                          <w:szCs w:val="24"/>
                        </w:rPr>
                        <w:t>/ METHODE / HANDOUT</w:t>
                      </w:r>
                    </w:p>
                    <w:p w14:paraId="08C3D949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C736B0F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52DEF85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4EEAE06D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  <w:p w14:paraId="23B08ADE" w14:textId="77777777" w:rsidR="006C774D" w:rsidRPr="00A96419" w:rsidRDefault="006C774D" w:rsidP="00DC6DF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color w:val="F31E78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14:paraId="37DD6D31" w14:textId="7951D56B" w:rsidR="0012322B" w:rsidRPr="000C1C19" w:rsidRDefault="006F2C6E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1184" behindDoc="1" locked="1" layoutInCell="1" allowOverlap="1" wp14:anchorId="11307222" wp14:editId="674D5088">
            <wp:simplePos x="0" y="0"/>
            <wp:positionH relativeFrom="column">
              <wp:posOffset>-99060</wp:posOffset>
            </wp:positionH>
            <wp:positionV relativeFrom="page">
              <wp:posOffset>3806190</wp:posOffset>
            </wp:positionV>
            <wp:extent cx="50165" cy="1061720"/>
            <wp:effectExtent l="2223" t="0" r="2857" b="2858"/>
            <wp:wrapNone/>
            <wp:docPr id="5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1" locked="1" layoutInCell="1" allowOverlap="1" wp14:anchorId="20F66A22" wp14:editId="60F5129A">
                <wp:simplePos x="0" y="0"/>
                <wp:positionH relativeFrom="column">
                  <wp:posOffset>582930</wp:posOffset>
                </wp:positionH>
                <wp:positionV relativeFrom="page">
                  <wp:posOffset>4183380</wp:posOffset>
                </wp:positionV>
                <wp:extent cx="5799455" cy="6193155"/>
                <wp:effectExtent l="0" t="0" r="0" b="444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455" cy="619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284F6" w14:textId="77777777" w:rsidR="00B36AE2" w:rsidRPr="000C1A08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0"/>
                                <w:szCs w:val="20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UMFANG</w:t>
                            </w:r>
                          </w:p>
                          <w:p w14:paraId="4E35FD1A" w14:textId="77777777" w:rsidR="000C1C19" w:rsidRPr="000C1A08" w:rsidRDefault="00196004" w:rsidP="000C1C19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3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Tage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à 5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Zeitstunden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br/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auf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einen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fünftägigen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Ferienworkshop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Projektwoche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ausdehnbar</w:t>
                            </w:r>
                            <w:proofErr w:type="spellEnd"/>
                          </w:p>
                          <w:p w14:paraId="04778483" w14:textId="59537998" w:rsidR="00B36AE2" w:rsidRPr="000C1A08" w:rsidRDefault="00B36AE2" w:rsidP="00196004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ZIELGRUPPE</w:t>
                            </w:r>
                            <w:r w:rsidR="000C1C19" w:rsidRPr="000C1A08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proofErr w:type="spellStart"/>
                            <w:r w:rsidR="00196004"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Jugendliche</w:t>
                            </w:r>
                            <w:proofErr w:type="spellEnd"/>
                            <w:r w:rsidR="00196004"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196004"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zwischen</w:t>
                            </w:r>
                            <w:proofErr w:type="spellEnd"/>
                            <w:r w:rsidR="00196004"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13 und 17 </w:t>
                            </w:r>
                            <w:proofErr w:type="spellStart"/>
                            <w:r w:rsidR="00196004"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Jahren</w:t>
                            </w:r>
                            <w:proofErr w:type="spellEnd"/>
                          </w:p>
                          <w:p w14:paraId="782345B1" w14:textId="77777777" w:rsidR="00B36AE2" w:rsidRPr="000C1A08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ANZAHL DER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TEILNEHMENDENZAHL UND PÄDAGOGEN*INNEN</w:t>
                            </w:r>
                          </w:p>
                          <w:p w14:paraId="2CC8DB38" w14:textId="5D633F3F" w:rsidR="00B36AE2" w:rsidRPr="000C1A08" w:rsidRDefault="00196004" w:rsidP="00196004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16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2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Pädagogen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</w:p>
                          <w:p w14:paraId="308EB7C1" w14:textId="77777777" w:rsidR="00B36AE2" w:rsidRPr="000C1A08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SOZIALFORM</w:t>
                            </w:r>
                          </w:p>
                          <w:p w14:paraId="31D60D0C" w14:textId="4D8E6F0C" w:rsidR="00B36AE2" w:rsidRPr="000C1A08" w:rsidRDefault="00196004" w:rsidP="000C1C19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Partnerarbeit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</w:p>
                          <w:p w14:paraId="7BBF5B99" w14:textId="77777777" w:rsidR="00B36AE2" w:rsidRPr="000C1A08" w:rsidRDefault="00B36AE2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0C1A08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AUSSTATTUNG</w:t>
                            </w:r>
                          </w:p>
                          <w:p w14:paraId="5CEC0827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1 Laptop/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Rechner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pro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Gruppe</w:t>
                            </w:r>
                            <w:proofErr w:type="spellEnd"/>
                          </w:p>
                          <w:p w14:paraId="66019C7A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Präsentationsrechner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Beamer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interaktives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Whiteboard</w:t>
                            </w:r>
                          </w:p>
                          <w:p w14:paraId="66DCEC21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Peripherie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Rechner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Maus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Headset)</w:t>
                            </w:r>
                          </w:p>
                          <w:p w14:paraId="445B98D6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8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unterschiedliche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Games (1 Game pro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Rechner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), die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idealerweise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breites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Spektrum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abdecken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(z. B.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Simulationen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, Point-and-Click-Adventure, Open-World-Games etc.)</w:t>
                            </w:r>
                          </w:p>
                          <w:p w14:paraId="09032456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Internetzugang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an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allen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Rechnern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zwecks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Recherche</w:t>
                            </w:r>
                            <w:proofErr w:type="spellEnd"/>
                          </w:p>
                          <w:p w14:paraId="58959B82" w14:textId="35185163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Capture Software auf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allen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Rechnern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z. B. </w:t>
                            </w:r>
                            <w:hyperlink r:id="rId9" w:history="1">
                              <w:r w:rsidRPr="000C1A08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</w:rPr>
                                <w:t>Open Broadcaster Studio</w:t>
                              </w:r>
                            </w:hyperlink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r w:rsidR="000C1C19"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br/>
                            </w:r>
                            <w:hyperlink r:id="rId10" w:history="1">
                              <w:r w:rsidRPr="000C1A08">
                                <w:rPr>
                                  <w:rStyle w:val="Link"/>
                                  <w:rFonts w:ascii="Franklin Gothic Book" w:hAnsi="Franklin Gothic Book"/>
                                  <w:sz w:val="24"/>
                                </w:rPr>
                                <w:t>Open Broadcaster</w:t>
                              </w:r>
                            </w:hyperlink>
                          </w:p>
                          <w:p w14:paraId="7E7BA0C4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Schnittsoftware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auf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allen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Rechnern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, z. B. Movie Maker</w:t>
                            </w:r>
                          </w:p>
                          <w:p w14:paraId="67D37789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Stifte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Papier</w:t>
                            </w:r>
                          </w:p>
                          <w:p w14:paraId="369DB82F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USB-Stick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externe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Festplatte</w:t>
                            </w:r>
                            <w:proofErr w:type="spellEnd"/>
                          </w:p>
                          <w:p w14:paraId="5BAFAEC0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Handout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Spielebeschreibung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jedes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</w:t>
                            </w:r>
                          </w:p>
                          <w:p w14:paraId="7DCFE71E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Handout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Spielekommentar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jedes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</w:t>
                            </w:r>
                          </w:p>
                          <w:p w14:paraId="2BE27544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Handout Let’s Play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jedes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</w:t>
                            </w:r>
                          </w:p>
                          <w:p w14:paraId="29B985D9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Tafel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Flipchart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interaktives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Whiteboard</w:t>
                            </w:r>
                          </w:p>
                          <w:p w14:paraId="4D50AEFF" w14:textId="77777777" w:rsidR="00196004" w:rsidRPr="000C1A08" w:rsidRDefault="00196004" w:rsidP="00196004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18"/>
                              </w:numPr>
                              <w:spacing w:before="120" w:after="80" w:line="260" w:lineRule="exact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Je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nach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Größe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des Workshop-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Raums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sollte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Produktionsphase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weiterer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Raum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zur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Verfügung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stehen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damit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ihr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ungestört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aufzeichnen</w:t>
                            </w:r>
                            <w:proofErr w:type="spellEnd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</w:p>
                          <w:p w14:paraId="083D938B" w14:textId="77777777" w:rsidR="006C774D" w:rsidRPr="000C1A08" w:rsidRDefault="006C774D" w:rsidP="00BD3020">
                            <w:pPr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6A22" id="Textfeld 36" o:spid="_x0000_s1027" type="#_x0000_t202" style="position:absolute;margin-left:45.9pt;margin-top:329.4pt;width:456.65pt;height:487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eZR9QCAAAY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" filled="f" stroked="f">
                <v:textbox>
                  <w:txbxContent>
                    <w:p w14:paraId="61E284F6" w14:textId="77777777" w:rsidR="00B36AE2" w:rsidRPr="000C1A08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0"/>
                          <w:szCs w:val="20"/>
                        </w:rPr>
                      </w:pPr>
                      <w:r w:rsidRPr="000C1A08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UMFANG</w:t>
                      </w:r>
                    </w:p>
                    <w:p w14:paraId="4E35FD1A" w14:textId="77777777" w:rsidR="000C1C19" w:rsidRPr="000C1A08" w:rsidRDefault="00196004" w:rsidP="000C1C19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3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Tage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à 5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Zeitstunden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br/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auf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einen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fünftägigen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Ferienworkshop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Projektwoche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ausdehnbar</w:t>
                      </w:r>
                      <w:proofErr w:type="spellEnd"/>
                    </w:p>
                    <w:p w14:paraId="04778483" w14:textId="59537998" w:rsidR="00B36AE2" w:rsidRPr="000C1A08" w:rsidRDefault="00B36AE2" w:rsidP="00196004">
                      <w:pPr>
                        <w:rPr>
                          <w:rFonts w:ascii="Franklin Gothic Book" w:hAnsi="Franklin Gothic Book"/>
                        </w:rPr>
                      </w:pPr>
                      <w:r w:rsidRPr="000C1A08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ZIELGRUPPE</w:t>
                      </w:r>
                      <w:r w:rsidR="000C1C19" w:rsidRPr="000C1A08">
                        <w:rPr>
                          <w:rFonts w:ascii="Franklin Gothic Book" w:hAnsi="Franklin Gothic Book"/>
                        </w:rPr>
                        <w:br/>
                      </w:r>
                      <w:proofErr w:type="spellStart"/>
                      <w:r w:rsidR="00196004" w:rsidRPr="000C1A08">
                        <w:rPr>
                          <w:rFonts w:ascii="Franklin Gothic Book" w:hAnsi="Franklin Gothic Book"/>
                          <w:sz w:val="24"/>
                        </w:rPr>
                        <w:t>Jugendliche</w:t>
                      </w:r>
                      <w:proofErr w:type="spellEnd"/>
                      <w:r w:rsidR="00196004"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196004" w:rsidRPr="000C1A08">
                        <w:rPr>
                          <w:rFonts w:ascii="Franklin Gothic Book" w:hAnsi="Franklin Gothic Book"/>
                          <w:sz w:val="24"/>
                        </w:rPr>
                        <w:t>zwischen</w:t>
                      </w:r>
                      <w:proofErr w:type="spellEnd"/>
                      <w:r w:rsidR="00196004"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13 und 17 </w:t>
                      </w:r>
                      <w:proofErr w:type="spellStart"/>
                      <w:r w:rsidR="00196004" w:rsidRPr="000C1A08">
                        <w:rPr>
                          <w:rFonts w:ascii="Franklin Gothic Book" w:hAnsi="Franklin Gothic Book"/>
                          <w:sz w:val="24"/>
                        </w:rPr>
                        <w:t>Jahren</w:t>
                      </w:r>
                      <w:proofErr w:type="spellEnd"/>
                    </w:p>
                    <w:p w14:paraId="782345B1" w14:textId="77777777" w:rsidR="00B36AE2" w:rsidRPr="000C1A08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0C1A08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ANZAHL DER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TEILNEHMENDENZAHL UND PÄDAGOGEN*INNEN</w:t>
                      </w:r>
                    </w:p>
                    <w:p w14:paraId="2CC8DB38" w14:textId="5D633F3F" w:rsidR="00B36AE2" w:rsidRPr="000C1A08" w:rsidRDefault="00196004" w:rsidP="00196004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16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Teilnehmende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und 2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Pädagogen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</w:p>
                    <w:p w14:paraId="308EB7C1" w14:textId="77777777" w:rsidR="00B36AE2" w:rsidRPr="000C1A08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0C1A08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SOZIALFORM</w:t>
                      </w:r>
                    </w:p>
                    <w:p w14:paraId="31D60D0C" w14:textId="4D8E6F0C" w:rsidR="00B36AE2" w:rsidRPr="000C1A08" w:rsidRDefault="00196004" w:rsidP="000C1C19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Partnerarbeit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</w:p>
                    <w:p w14:paraId="7BBF5B99" w14:textId="77777777" w:rsidR="00B36AE2" w:rsidRPr="000C1A08" w:rsidRDefault="00B36AE2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0C1A08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0C1A08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AUSSTATTUNG</w:t>
                      </w:r>
                    </w:p>
                    <w:p w14:paraId="5CEC0827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1 Laptop/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Rechner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pro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Gruppe</w:t>
                      </w:r>
                      <w:proofErr w:type="spellEnd"/>
                    </w:p>
                    <w:p w14:paraId="66019C7A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Präsentationsrechner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und Beamer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interaktives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Whiteboard</w:t>
                      </w:r>
                    </w:p>
                    <w:p w14:paraId="66DCEC21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Peripherie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Rechner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(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Maus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und Headset)</w:t>
                      </w:r>
                    </w:p>
                    <w:p w14:paraId="445B98D6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8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unterschiedliche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Games (1 Game pro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Rechner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), die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idealerweise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breites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Spektrum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abdecken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(z. B.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Simulationen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, Point-and-Click-Adventure, Open-World-Games etc.)</w:t>
                      </w:r>
                    </w:p>
                    <w:p w14:paraId="09032456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Internetzugang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an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allen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Rechnern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zwecks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Recherche</w:t>
                      </w:r>
                      <w:proofErr w:type="spellEnd"/>
                    </w:p>
                    <w:p w14:paraId="58959B82" w14:textId="35185163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Capture Software auf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allen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Rechnern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, z. B. </w:t>
                      </w:r>
                      <w:hyperlink r:id="rId11" w:history="1">
                        <w:r w:rsidRPr="000C1A08">
                          <w:rPr>
                            <w:rStyle w:val="Link"/>
                            <w:rFonts w:ascii="Franklin Gothic Book" w:hAnsi="Franklin Gothic Book"/>
                            <w:sz w:val="24"/>
                          </w:rPr>
                          <w:t>Open Broadcaster Studio</w:t>
                        </w:r>
                      </w:hyperlink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r w:rsidR="000C1C19" w:rsidRPr="000C1A08">
                        <w:rPr>
                          <w:rFonts w:ascii="Franklin Gothic Book" w:hAnsi="Franklin Gothic Book"/>
                          <w:sz w:val="24"/>
                        </w:rPr>
                        <w:br/>
                      </w:r>
                      <w:hyperlink r:id="rId12" w:history="1">
                        <w:r w:rsidRPr="000C1A08">
                          <w:rPr>
                            <w:rStyle w:val="Link"/>
                            <w:rFonts w:ascii="Franklin Gothic Book" w:hAnsi="Franklin Gothic Book"/>
                            <w:sz w:val="24"/>
                          </w:rPr>
                          <w:t>Open Broadcaster</w:t>
                        </w:r>
                      </w:hyperlink>
                    </w:p>
                    <w:p w14:paraId="7E7BA0C4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Schnittsoftware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auf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allen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Rechnern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, z. B. Movie Maker</w:t>
                      </w:r>
                    </w:p>
                    <w:p w14:paraId="67D37789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Stifte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und Papier</w:t>
                      </w:r>
                    </w:p>
                    <w:p w14:paraId="369DB82F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USB-Stick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externe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Festplatte</w:t>
                      </w:r>
                      <w:proofErr w:type="spellEnd"/>
                    </w:p>
                    <w:p w14:paraId="5BAFAEC0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Handout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Spielebeschreibung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jedes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Team</w:t>
                      </w:r>
                    </w:p>
                    <w:p w14:paraId="7DCFE71E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Handout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Spielekommentar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jedes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Team</w:t>
                      </w:r>
                    </w:p>
                    <w:p w14:paraId="2BE27544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Handout Let’s Play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jedes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Team</w:t>
                      </w:r>
                    </w:p>
                    <w:p w14:paraId="29B985D9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Tafel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, Flipchart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interaktives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Whiteboard</w:t>
                      </w:r>
                    </w:p>
                    <w:p w14:paraId="4D50AEFF" w14:textId="77777777" w:rsidR="00196004" w:rsidRPr="000C1A08" w:rsidRDefault="00196004" w:rsidP="00196004">
                      <w:pPr>
                        <w:pStyle w:val="Listenabsatz"/>
                        <w:widowControl/>
                        <w:numPr>
                          <w:ilvl w:val="0"/>
                          <w:numId w:val="18"/>
                        </w:numPr>
                        <w:spacing w:before="120" w:after="80" w:line="260" w:lineRule="exact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Je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nach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Größe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des Workshop-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Raums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sollte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Produktionsphase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weiterer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Raum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zur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Verfügung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stehen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damit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ihr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Let’s Play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ungestört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aufzeichnen</w:t>
                      </w:r>
                      <w:proofErr w:type="spellEnd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A08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</w:p>
                    <w:p w14:paraId="083D938B" w14:textId="77777777" w:rsidR="006C774D" w:rsidRPr="000C1A08" w:rsidRDefault="006C774D" w:rsidP="00BD3020">
                      <w:pPr>
                        <w:adjustRightInd w:val="0"/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42A27692" wp14:editId="61AA6A0E">
                <wp:simplePos x="0" y="0"/>
                <wp:positionH relativeFrom="column">
                  <wp:posOffset>581660</wp:posOffset>
                </wp:positionH>
                <wp:positionV relativeFrom="page">
                  <wp:posOffset>1840865</wp:posOffset>
                </wp:positionV>
                <wp:extent cx="5727700" cy="572135"/>
                <wp:effectExtent l="0" t="0" r="0" b="0"/>
                <wp:wrapThrough wrapText="bothSides">
                  <wp:wrapPolygon edited="0">
                    <wp:start x="96" y="959"/>
                    <wp:lineTo x="96" y="19179"/>
                    <wp:lineTo x="21361" y="19179"/>
                    <wp:lineTo x="21361" y="959"/>
                    <wp:lineTo x="96" y="959"/>
                  </wp:wrapPolygon>
                </wp:wrapThrough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00E6710" w14:textId="51C705DC" w:rsidR="003778F7" w:rsidRPr="003778F7" w:rsidRDefault="003778F7" w:rsidP="003778F7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sz w:val="48"/>
                                <w:szCs w:val="48"/>
                              </w:rPr>
                            </w:pPr>
                            <w:r w:rsidRPr="003778F7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>//</w:t>
                            </w:r>
                            <w:r w:rsidR="00196004">
                              <w:rPr>
                                <w:rFonts w:ascii="Franklin Gothic Book" w:hAnsi="Franklin Gothic Book"/>
                                <w:b/>
                                <w:color w:val="B2D7B3"/>
                                <w:sz w:val="48"/>
                                <w:szCs w:val="48"/>
                              </w:rPr>
                              <w:t>LET’S PLAY</w:t>
                            </w:r>
                          </w:p>
                          <w:p w14:paraId="2CE4B818" w14:textId="26B45ADC" w:rsidR="006C774D" w:rsidRPr="003778F7" w:rsidRDefault="006C774D" w:rsidP="006C774D">
                            <w:pPr>
                              <w:keepNext/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color w:val="F31E78"/>
                                <w:sz w:val="48"/>
                                <w:szCs w:val="4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7692" id="_x0000_s1028" type="#_x0000_t202" style="position:absolute;margin-left:45.8pt;margin-top:144.95pt;width:451pt;height:4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" filled="f" stroked="f">
                <v:textbox inset="2.5mm,7.2pt,,7.2pt">
                  <w:txbxContent>
                    <w:p w14:paraId="700E6710" w14:textId="51C705DC" w:rsidR="003778F7" w:rsidRPr="003778F7" w:rsidRDefault="003778F7" w:rsidP="003778F7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sz w:val="48"/>
                          <w:szCs w:val="48"/>
                        </w:rPr>
                      </w:pPr>
                      <w:r w:rsidRPr="003778F7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>//</w:t>
                      </w:r>
                      <w:r w:rsidR="00196004">
                        <w:rPr>
                          <w:rFonts w:ascii="Franklin Gothic Book" w:hAnsi="Franklin Gothic Book"/>
                          <w:b/>
                          <w:color w:val="B2D7B3"/>
                          <w:sz w:val="48"/>
                          <w:szCs w:val="48"/>
                        </w:rPr>
                        <w:t>LET’S PLAY</w:t>
                      </w:r>
                    </w:p>
                    <w:p w14:paraId="2CE4B818" w14:textId="26B45ADC" w:rsidR="006C774D" w:rsidRPr="003778F7" w:rsidRDefault="006C774D" w:rsidP="006C774D">
                      <w:pPr>
                        <w:keepNext/>
                        <w:spacing w:line="240" w:lineRule="auto"/>
                        <w:rPr>
                          <w:rFonts w:ascii="Franklin Gothic Book" w:hAnsi="Franklin Gothic Book"/>
                          <w:b/>
                          <w:color w:val="F31E78"/>
                          <w:sz w:val="48"/>
                          <w:szCs w:val="48"/>
                          <w:lang w:val="de-DE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5737849" wp14:editId="26A9F3A7">
                <wp:simplePos x="0" y="0"/>
                <wp:positionH relativeFrom="column">
                  <wp:posOffset>578485</wp:posOffset>
                </wp:positionH>
                <wp:positionV relativeFrom="page">
                  <wp:posOffset>2413000</wp:posOffset>
                </wp:positionV>
                <wp:extent cx="5797550" cy="1694815"/>
                <wp:effectExtent l="0" t="0" r="0" b="6985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169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EC02" w14:textId="77777777" w:rsidR="00196004" w:rsidRPr="000C1C19" w:rsidRDefault="0019600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produzieren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eigenes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Play-Video.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erhalten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tiefergehende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Einblicke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 das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Phänomen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und seine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populären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Vertreter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setzen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analytisch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reflexiv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ausgewählten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Spiel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auseinander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durchlaufen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jeden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einzelnen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Produktionsschritt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Spieleauswahl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über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Aufnahme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bis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Postproduktion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lernen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Unterschied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zwischen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objektiven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Beschreibung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subjektiven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Kommentar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kennen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entwickeln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Gespür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Timing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sowie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Aufbereitung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unterhaltsamer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Inhalte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264C218F" w14:textId="77777777" w:rsidR="006C774D" w:rsidRPr="000C1C19" w:rsidRDefault="006C774D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849" id="Textfeld 38" o:spid="_x0000_s1029" type="#_x0000_t202" style="position:absolute;margin-left:45.55pt;margin-top:190pt;width:456.5pt;height:133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5SfNQ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" filled="f" stroked="f">
                <v:textbox>
                  <w:txbxContent>
                    <w:p w14:paraId="2AD6EC02" w14:textId="77777777" w:rsidR="00196004" w:rsidRPr="000C1C19" w:rsidRDefault="0019600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produzieren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eigenes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Play-Video.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erhalten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tiefergehende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Einblicke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in das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Phänomen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 und seine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populären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Vertreter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setzen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analytisch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reflexiv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ausgewählten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Spiel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auseinander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durchlaufen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jeden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einzelnen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Produktionsschritt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von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Spieleauswahl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über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Aufnahme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bis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Postproduktion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lernen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Unterschied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zwischen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objektiven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Beschreibung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subjektiven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Kommentar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kennen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entwickeln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Gespür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Timing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sowie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Aufbereitung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unterhaltsamer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Inhalte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264C218F" w14:textId="77777777" w:rsidR="006C774D" w:rsidRPr="000C1C19" w:rsidRDefault="006C774D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3232" behindDoc="1" locked="1" layoutInCell="1" allowOverlap="1" wp14:anchorId="5375571E" wp14:editId="208A82E1">
            <wp:simplePos x="0" y="0"/>
            <wp:positionH relativeFrom="column">
              <wp:posOffset>-97790</wp:posOffset>
            </wp:positionH>
            <wp:positionV relativeFrom="page">
              <wp:posOffset>1513205</wp:posOffset>
            </wp:positionV>
            <wp:extent cx="50165" cy="1061720"/>
            <wp:effectExtent l="2223" t="0" r="2857" b="2858"/>
            <wp:wrapNone/>
            <wp:docPr id="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D8D7" w14:textId="3E4DEF48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418A18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A53B3AF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82127AE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FBEF49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17C2C0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09703B5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C762D4B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CB4575B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D883858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DE64C3A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707391D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B270AE5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3D9A23F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F32276D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21F4097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FD98FA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2E28A88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7E969D6" w14:textId="77777777" w:rsidR="008945E3" w:rsidRPr="000C1C19" w:rsidRDefault="008945E3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45B9BFB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97B96D2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555B754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466DE78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97169F9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EFB6121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CCA0980" w14:textId="77777777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DDB5D85" w14:textId="60857CA1" w:rsidR="00A96419" w:rsidRPr="000C1C19" w:rsidRDefault="00A96419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E401291" w14:textId="79780CFE" w:rsidR="0012322B" w:rsidRPr="000C1C19" w:rsidRDefault="0012322B" w:rsidP="003F2627">
      <w:pPr>
        <w:tabs>
          <w:tab w:val="left" w:pos="1336"/>
          <w:tab w:val="left" w:pos="1401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  <w:r w:rsidR="003F2627"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23A5469C" w14:textId="48FCC4F2" w:rsidR="0012322B" w:rsidRPr="000C1C19" w:rsidRDefault="006F2C6E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6304" behindDoc="1" locked="1" layoutInCell="1" allowOverlap="1" wp14:anchorId="207D46DE" wp14:editId="241C44CB">
            <wp:simplePos x="0" y="0"/>
            <wp:positionH relativeFrom="column">
              <wp:posOffset>-118110</wp:posOffset>
            </wp:positionH>
            <wp:positionV relativeFrom="page">
              <wp:posOffset>1454150</wp:posOffset>
            </wp:positionV>
            <wp:extent cx="50165" cy="1061720"/>
            <wp:effectExtent l="2223" t="0" r="2857" b="2858"/>
            <wp:wrapNone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093B" w14:textId="2D82EAF2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E780842" w14:textId="6A8232AD" w:rsidR="0012322B" w:rsidRPr="000C1C19" w:rsidRDefault="000C1C19" w:rsidP="003778F7">
      <w:pPr>
        <w:tabs>
          <w:tab w:val="left" w:pos="1200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br/>
      </w:r>
    </w:p>
    <w:p w14:paraId="37C7F076" w14:textId="1FDEF479" w:rsidR="0012322B" w:rsidRPr="000C1C19" w:rsidRDefault="000C1C19" w:rsidP="000C1C19">
      <w:pPr>
        <w:tabs>
          <w:tab w:val="left" w:pos="2960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7621E358" w14:textId="2489F056" w:rsidR="0012322B" w:rsidRPr="000C1C19" w:rsidRDefault="0012322B" w:rsidP="0012322B">
      <w:pPr>
        <w:tabs>
          <w:tab w:val="left" w:pos="4151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tab/>
      </w:r>
    </w:p>
    <w:p w14:paraId="788FF8AA" w14:textId="35D4D1F5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5582953" w14:textId="010863A4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2CCC26C" w14:textId="39EFEFA1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E273624" w14:textId="2DD11419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53B299" w14:textId="77777777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13903BF" w14:textId="638C554E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E07F0EF" w14:textId="77777777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5A0DBBF" w14:textId="79AA0214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374D1D8" w14:textId="2B49AD3D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3A30E75" w14:textId="094D35E2" w:rsidR="0012322B" w:rsidRPr="000C1C19" w:rsidRDefault="0012322B" w:rsidP="0012322B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BC8200F" w14:textId="1B06D288" w:rsidR="0068262F" w:rsidRPr="000C1C19" w:rsidRDefault="00740096" w:rsidP="008945E3">
      <w:pPr>
        <w:tabs>
          <w:tab w:val="center" w:pos="5490"/>
        </w:tabs>
        <w:spacing w:after="0" w:line="240" w:lineRule="exact"/>
        <w:ind w:right="-20"/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29920" behindDoc="1" locked="1" layoutInCell="1" allowOverlap="1" wp14:anchorId="02929CEB" wp14:editId="4D2E9CBF">
                <wp:simplePos x="0" y="0"/>
                <wp:positionH relativeFrom="column">
                  <wp:posOffset>520700</wp:posOffset>
                </wp:positionH>
                <wp:positionV relativeFrom="page">
                  <wp:posOffset>1828165</wp:posOffset>
                </wp:positionV>
                <wp:extent cx="5790565" cy="7974965"/>
                <wp:effectExtent l="0" t="0" r="0" b="63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797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6D054" w14:textId="097B3EC4" w:rsidR="00196004" w:rsidRPr="00661273" w:rsidRDefault="00196004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>//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AUFWAND</w:t>
                            </w:r>
                          </w:p>
                          <w:p w14:paraId="0ACD7B55" w14:textId="720C0C54" w:rsidR="00196004" w:rsidRPr="000C1C19" w:rsidRDefault="0019600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Hoch</w:t>
                            </w:r>
                            <w:r w:rsidR="000C1C19"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br/>
                            </w: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Pädagogen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sollten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über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vertieftes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Grundwissen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Bereich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verfügen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sowohl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was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Hintergründe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Zahlen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Fakten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einzelnen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Produktionsschritte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umfasst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technische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Vorbereitung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des Workshops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ist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vergleichsweise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aufwändig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mitunter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fehleranfällig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weswegen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empfiehlt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Vorfeld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genügend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Zeit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Installation der Software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einzuplanen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08011F5C" w14:textId="77777777" w:rsidR="00196004" w:rsidRDefault="00196004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26E77378" w14:textId="3232B351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66127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VORBEREITUNG</w:t>
                            </w:r>
                          </w:p>
                          <w:p w14:paraId="073F58E5" w14:textId="23FDCF1C" w:rsidR="00196004" w:rsidRPr="000C1C19" w:rsidRDefault="0019600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Auf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Games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wird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Capture Software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sowie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Game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installiert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wird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überprüft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ob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Movie Maker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bereits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vorinstalliert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ist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noch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installiert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muss.</w:t>
                            </w:r>
                            <w:r w:rsidR="000C1C19"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br/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Acht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Arbeitsinseln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je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Laptop/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Rechner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sowie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Maus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Headset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vorbereiten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Stifte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Papier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bereitlegen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Internetzugang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überprüfen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Games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starten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etwaige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Updates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installieren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Capture Software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testen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3F27FBAC" w14:textId="77777777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F41E77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BEECE6C" w14:textId="77777777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66127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DURCHFÜHRUNG</w:t>
                            </w:r>
                          </w:p>
                          <w:p w14:paraId="1605A582" w14:textId="77777777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71AB1D87" w14:textId="680EB529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66127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 xml:space="preserve">PHASE 1:  </w:t>
                            </w:r>
                            <w:r w:rsidR="00196004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WARM-UP UND EINFÜHRUNG</w:t>
                            </w:r>
                          </w:p>
                          <w:p w14:paraId="67C74581" w14:textId="77777777" w:rsidR="00196004" w:rsidRPr="000C1C19" w:rsidRDefault="0019600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Nach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Kennenlernrunde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erarbeiten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innerhalb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5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Minuten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Spielebeschreibung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nur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140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Zeichen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bei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Name des Spiels,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noch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Namen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Spielfiguren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genannt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dürfen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Kurzbeschreibungen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vorgelesen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anderen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müssen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erraten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um welches Spiel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handelt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62C24C10" w14:textId="40967A5E" w:rsidR="00196004" w:rsidRPr="000C1C19" w:rsidRDefault="0019600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</w:t>
                            </w:r>
                            <w:r w:rsid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</w:t>
                            </w:r>
                            <w:proofErr w:type="spellEnd"/>
                            <w:r w:rsid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„How to Let’s </w:t>
                            </w:r>
                            <w:proofErr w:type="gramStart"/>
                            <w:r w:rsid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Play“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folgt</w:t>
                            </w:r>
                            <w:proofErr w:type="spellEnd"/>
                            <w:proofErr w:type="gram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Input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durch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Pädagogen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bei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das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Phänomen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sowie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bekannte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genauer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unter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Lupe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genommen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</w:p>
                          <w:p w14:paraId="18EA5673" w14:textId="77777777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</w:p>
                          <w:p w14:paraId="7103441B" w14:textId="5EB68C89" w:rsidR="00B36AE2" w:rsidRPr="00661273" w:rsidRDefault="00B36AE2" w:rsidP="000C1A08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66127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PHASE 2: </w:t>
                            </w:r>
                            <w:r w:rsidR="00196004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SPIELEBESCHREIBUNG</w:t>
                            </w:r>
                          </w:p>
                          <w:p w14:paraId="5D309514" w14:textId="2D3519E6" w:rsidR="00A154CC" w:rsidRPr="000C1C19" w:rsidRDefault="0019600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Nachdem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Zweierteams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gebildet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wurden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sucht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jedes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Spiel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während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kompletten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Workshops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eingehend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beschäftigt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erhalten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das Handout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Spielebeschreibung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haben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nun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Zeit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das Spiel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zunächst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kennenzulernen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danach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gemeinsam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Spielebeschreibung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verfassen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Hierfür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Informationen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Internet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hinzugezogen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Spielebeschreibungen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vorgelesen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gemeinsam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Plenum (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Stuhlkreis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besprochen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9CEB" id="Textfeld 47" o:spid="_x0000_s1030" type="#_x0000_t202" style="position:absolute;margin-left:41pt;margin-top:143.95pt;width:455.95pt;height:627.9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UiGNQCAAAY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" filled="f" stroked="f">
                <v:textbox>
                  <w:txbxContent>
                    <w:p w14:paraId="0446D054" w14:textId="097B3EC4" w:rsidR="00196004" w:rsidRPr="00661273" w:rsidRDefault="00196004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>//</w:t>
                      </w:r>
                      <w: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AUFWAND</w:t>
                      </w:r>
                    </w:p>
                    <w:p w14:paraId="0ACD7B55" w14:textId="720C0C54" w:rsidR="00196004" w:rsidRPr="000C1C19" w:rsidRDefault="0019600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Hoch</w:t>
                      </w:r>
                      <w:r w:rsidR="000C1C19" w:rsidRPr="000C1C19">
                        <w:rPr>
                          <w:rFonts w:ascii="Franklin Gothic Book" w:hAnsi="Franklin Gothic Book"/>
                          <w:sz w:val="24"/>
                        </w:rPr>
                        <w:br/>
                      </w: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Pädagogen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sollten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über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vertieftes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Grundwissen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Bereich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verfügen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sowohl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was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Hintergründe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Zahlen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Fakten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einzelnen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Produktionsschritte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umfasst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technische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Vorbereitung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des Workshops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ist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vergleichsweise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aufwändig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mitunter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fehleranfällig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weswegen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empfiehlt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Vorfeld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genügend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Zeit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Installation der Software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einzuplanen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08011F5C" w14:textId="77777777" w:rsidR="00196004" w:rsidRDefault="00196004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</w:pPr>
                    </w:p>
                    <w:p w14:paraId="26E77378" w14:textId="3232B351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66127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VORBEREITUNG</w:t>
                      </w:r>
                    </w:p>
                    <w:p w14:paraId="073F58E5" w14:textId="23FDCF1C" w:rsidR="00196004" w:rsidRPr="000C1C19" w:rsidRDefault="0019600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Auf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Games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wird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Capture Software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sowie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Game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installiert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wird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überprüft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ob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der Movie Maker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bereits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vorinstalliert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ist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noch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installiert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muss.</w:t>
                      </w:r>
                      <w:r w:rsidR="000C1C19" w:rsidRPr="000C1C19">
                        <w:rPr>
                          <w:rFonts w:ascii="Franklin Gothic Book" w:hAnsi="Franklin Gothic Book"/>
                          <w:sz w:val="24"/>
                        </w:rPr>
                        <w:br/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Acht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Arbeitsinseln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je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Laptop/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Rechner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sowie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Maus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Headset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vorbereiten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Stifte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Papier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bereitlegen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Internetzugang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überprüfen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Games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starten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etwaige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Updates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installieren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Capture Software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testen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3F27FBAC" w14:textId="77777777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F41E77"/>
                          <w:sz w:val="20"/>
                          <w:szCs w:val="20"/>
                          <w:lang w:val="de-DE"/>
                        </w:rPr>
                      </w:pPr>
                    </w:p>
                    <w:p w14:paraId="7BEECE6C" w14:textId="77777777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66127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DURCHFÜHRUNG</w:t>
                      </w:r>
                    </w:p>
                    <w:p w14:paraId="1605A582" w14:textId="77777777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71AB1D87" w14:textId="680EB529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66127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 xml:space="preserve">PHASE 1:  </w:t>
                      </w:r>
                      <w:r w:rsidR="00196004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WARM-UP UND EINFÜHRUNG</w:t>
                      </w:r>
                    </w:p>
                    <w:p w14:paraId="67C74581" w14:textId="77777777" w:rsidR="00196004" w:rsidRPr="000C1C19" w:rsidRDefault="0019600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Nach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Kennenlernrunde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erarbeiten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innerhalb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von 5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Minuten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Spielebeschreibung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nur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140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Zeichen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bei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der Name des Spiels,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noch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Namen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von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Spielfiguren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genannt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dürfen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Kurzbeschreibungen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vorgelesen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anderen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müssen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erraten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um welches Spiel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handelt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62C24C10" w14:textId="40967A5E" w:rsidR="00196004" w:rsidRPr="000C1C19" w:rsidRDefault="0019600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</w:t>
                      </w:r>
                      <w:r w:rsidR="000C1C19">
                        <w:rPr>
                          <w:rFonts w:ascii="Franklin Gothic Book" w:hAnsi="Franklin Gothic Book"/>
                          <w:sz w:val="24"/>
                        </w:rPr>
                        <w:t>t</w:t>
                      </w:r>
                      <w:proofErr w:type="spellEnd"/>
                      <w:r w:rsidR="000C1C19">
                        <w:rPr>
                          <w:rFonts w:ascii="Franklin Gothic Book" w:hAnsi="Franklin Gothic Book"/>
                          <w:sz w:val="24"/>
                        </w:rPr>
                        <w:t xml:space="preserve"> „How to Let’s </w:t>
                      </w:r>
                      <w:proofErr w:type="gramStart"/>
                      <w:r w:rsidR="000C1C19">
                        <w:rPr>
                          <w:rFonts w:ascii="Franklin Gothic Book" w:hAnsi="Franklin Gothic Book"/>
                          <w:sz w:val="24"/>
                        </w:rPr>
                        <w:t xml:space="preserve">Play“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folgt</w:t>
                      </w:r>
                      <w:proofErr w:type="spellEnd"/>
                      <w:proofErr w:type="gram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Input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durch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Pädagogen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bei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das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Phänomen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sowie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bekannte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genauer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unter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Lupe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genommen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</w:p>
                    <w:p w14:paraId="18EA5673" w14:textId="77777777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0"/>
                          <w:szCs w:val="20"/>
                        </w:rPr>
                      </w:pPr>
                    </w:p>
                    <w:p w14:paraId="7103441B" w14:textId="5EB68C89" w:rsidR="00B36AE2" w:rsidRPr="00661273" w:rsidRDefault="00B36AE2" w:rsidP="000C1A08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66127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PHASE 2: </w:t>
                      </w:r>
                      <w:r w:rsidR="00196004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SPIELEBESCHREIBUNG</w:t>
                      </w:r>
                    </w:p>
                    <w:p w14:paraId="5D309514" w14:textId="2D3519E6" w:rsidR="00A154CC" w:rsidRPr="000C1C19" w:rsidRDefault="0019600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Nachdem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Zweierteams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gebildet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wurden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sucht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jedes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Team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Spiel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während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kompletten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Workshops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eingehend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beschäftigt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erhalten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das Handout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Spielebeschreibung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haben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nun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Zeit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das Spiel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zunächst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kennenzulernen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danach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gemeinsam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Spielebeschreibung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verfassen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Hierfür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Informationen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Internet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hinzugezogen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Spielebeschreibungen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vorgelesen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gemeinsam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Plenum (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Stuhlkreis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)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besprochen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4559E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09440" behindDoc="1" locked="0" layoutInCell="1" allowOverlap="1" wp14:anchorId="17FCBA2B" wp14:editId="0D02F63E">
            <wp:simplePos x="0" y="0"/>
            <wp:positionH relativeFrom="column">
              <wp:posOffset>-711200</wp:posOffset>
            </wp:positionH>
            <wp:positionV relativeFrom="paragraph">
              <wp:posOffset>-914400</wp:posOffset>
            </wp:positionV>
            <wp:extent cx="51435" cy="1061720"/>
            <wp:effectExtent l="0" t="0" r="0" b="5080"/>
            <wp:wrapNone/>
            <wp:docPr id="4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5E3"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tab/>
      </w:r>
    </w:p>
    <w:p w14:paraId="3407B477" w14:textId="694FF420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040FD09" w14:textId="75A88260" w:rsidR="00103BD8" w:rsidRPr="000C1C19" w:rsidRDefault="00103BD8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700320A" w14:textId="39A69BA6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390DFA3" w14:textId="54CCF5A2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1B3F632" w14:textId="4309B9D6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8339F05" w14:textId="52D103D3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857C8AF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BB420A7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F335ACF" w14:textId="77777777" w:rsidR="0068262F" w:rsidRPr="000C1C19" w:rsidRDefault="0068262F" w:rsidP="0068262F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A911FFF" w14:textId="5F8590D9" w:rsidR="0068262F" w:rsidRPr="000C1C19" w:rsidRDefault="0068262F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F2B5C7E" w14:textId="77777777" w:rsidR="00196004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2614658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8D453FD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4A70FB1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48352" behindDoc="1" locked="1" layoutInCell="1" allowOverlap="1" wp14:anchorId="0811D0AC" wp14:editId="79C90DA1">
                <wp:simplePos x="0" y="0"/>
                <wp:positionH relativeFrom="column">
                  <wp:posOffset>508000</wp:posOffset>
                </wp:positionH>
                <wp:positionV relativeFrom="page">
                  <wp:posOffset>1841500</wp:posOffset>
                </wp:positionV>
                <wp:extent cx="5790565" cy="8152130"/>
                <wp:effectExtent l="0" t="0" r="0" b="12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81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42CC" w14:textId="77777777" w:rsidR="00B02824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 w:rsidRPr="0066127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 xml:space="preserve">PHASE 3: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SPIELEKOMMENTAR</w:t>
                            </w:r>
                          </w:p>
                          <w:p w14:paraId="206C84BF" w14:textId="77777777" w:rsidR="00B02824" w:rsidRPr="000C1C19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erhalten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nun das Handout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Spielekommentar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Zunächst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wird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geklärt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inwiefern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Beschreibung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Kommentar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unterscheidet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Danach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verfassen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Spiel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Kommentar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Schließlich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wieder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Kommentare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vorgelesen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gemeinsam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Plenum (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Stuhlkreis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besprochen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216C5520" w14:textId="77777777" w:rsidR="000C1A08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Pr="00661273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PHASE 4: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 xml:space="preserve"> PRODUKTION</w:t>
                            </w:r>
                          </w:p>
                          <w:p w14:paraId="7E2D57CB" w14:textId="540A82F1" w:rsidR="00B02824" w:rsidRPr="000C1C19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8"/>
                                <w:szCs w:val="24"/>
                                <w:lang w:val="de-DE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Moderationsvorbereitung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br/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Frage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was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gutes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ausmacht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Plenum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gemeinsam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Charakteristika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Besonderheiten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von Let’s Plays auf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Tafel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Flipchart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gesammelt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(z. B.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Hintergrundinformationen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Entstehung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des Spiels, Art und Weise der Moderation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Einsatz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Stimme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erneut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Game an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suchen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nach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geeigneten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Stelle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Haben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diese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gefunden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machen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Notizen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Lücken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Ladezeiten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Intro etc.</w:t>
                            </w:r>
                          </w:p>
                          <w:p w14:paraId="2C8E00BB" w14:textId="77777777" w:rsidR="00B02824" w:rsidRPr="000C1C19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nächsten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Schritt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verfassen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Moderationsplan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neben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Zeitplan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Anmerkungen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dazu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enthält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wann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spricht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Witze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Sprüche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Begrüßung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etc.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aufgeschrieben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geprobt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5EBED4AF" w14:textId="12452999" w:rsidR="00B02824" w:rsidRPr="000C1C19" w:rsidRDefault="00B02824" w:rsidP="00C52432">
                            <w:pPr>
                              <w:spacing w:line="240" w:lineRule="auto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Einführung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 in die Capture Software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erste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Aufnahmen</w:t>
                            </w:r>
                            <w:proofErr w:type="spellEnd"/>
                            <w:r w:rsidR="00C52432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br/>
                            </w: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Pädagogen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führen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nun in die Capture Software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testen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ob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Aufnahmen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funktionieren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Sprache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Spielsound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Bild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). Die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machen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ersten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Aufnahmen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präsentieren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diese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Plenum.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Dazu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wird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Aufnahme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je Team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gezeigt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gemeinsam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Feedbackrunde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besprochen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59F213BE" w14:textId="70769013" w:rsidR="00B02824" w:rsidRPr="000C1C19" w:rsidRDefault="00B02824" w:rsidP="00C52432">
                            <w:pPr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Fortsetzung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Finalisierung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Produktion</w:t>
                            </w:r>
                            <w:proofErr w:type="spellEnd"/>
                            <w:r w:rsidR="00C52432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br/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nächsten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Schritt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arbeiten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Teams das Feedback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indem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Aufnahmen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komplett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wiederholen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Zusatzaufnahmen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anfertigen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36EC3584" w14:textId="77777777" w:rsidR="00B02824" w:rsidRPr="000C1C19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t>Postproduktion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b/>
                                <w:sz w:val="24"/>
                              </w:rPr>
                              <w:br/>
                            </w:r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Pädagogen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führen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Schnittsoftware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Movie Maker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Anschließend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schneiden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Plays,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gestalten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das Intro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sowie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Abspann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suchen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gegebenenfalls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noch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nach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geeigneter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Musik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1ECDEC76" w14:textId="29ED9D8C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="00433392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PHASE 5: ABSCHLUSSPRÄSENTATION</w:t>
                            </w:r>
                          </w:p>
                          <w:p w14:paraId="67B9874B" w14:textId="77777777" w:rsidR="000C1A08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Teams laden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ihre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Plays auf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USB-Stick, so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dass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Videos auf den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Präsentationsrechner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gezogen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  <w:r w:rsidR="000C1A08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5CF526BC" w14:textId="52ED1F93" w:rsidR="00B02824" w:rsidRPr="000C1A08" w:rsidRDefault="00B02824" w:rsidP="000C1A08">
                            <w:pPr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Plenum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stellen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Teams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nacheinander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zunächst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vor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woran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sie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gearbeitet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haben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bevor das Let’s Play-Video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schließlich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gezeigt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wird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6426ABB8" w14:textId="77777777" w:rsidR="00B02824" w:rsidRDefault="00B02824" w:rsidP="000C1A08"/>
                          <w:p w14:paraId="3A96AA08" w14:textId="77777777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</w:p>
                          <w:p w14:paraId="4105B5DF" w14:textId="77777777" w:rsidR="00B02824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131EF1FF" w14:textId="77777777" w:rsidR="00B02824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25369024" w14:textId="77777777" w:rsidR="00B02824" w:rsidRPr="00661273" w:rsidRDefault="00B02824" w:rsidP="000C1A08">
                            <w:pPr>
                              <w:pStyle w:val="Listenabsatz"/>
                              <w:widowControl/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9447A03" w14:textId="77777777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1309A321" w14:textId="77777777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73C3DAE3" w14:textId="77777777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3BB1359E" w14:textId="77777777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1862D1AE" w14:textId="77777777" w:rsidR="00B02824" w:rsidRPr="00661273" w:rsidRDefault="00B02824" w:rsidP="000C1A08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2212CD8A" w14:textId="77777777" w:rsidR="00B02824" w:rsidRPr="0068262F" w:rsidRDefault="00B02824" w:rsidP="000C1A08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</w:p>
                          <w:p w14:paraId="4663EBFE" w14:textId="77777777" w:rsidR="00B02824" w:rsidRPr="0068262F" w:rsidRDefault="00B02824" w:rsidP="000C1A08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D0AC" id="Textfeld 1" o:spid="_x0000_s1031" type="#_x0000_t202" style="position:absolute;margin-left:40pt;margin-top:145pt;width:455.95pt;height:641.9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Fu3dMCAAAWBgAADgAAAGRycy9lMm9Eb2MueG1srFRLb9swDL4P2H8QdE9tZ3H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" filled="f" stroked="f">
                <v:textbox>
                  <w:txbxContent>
                    <w:p w14:paraId="590142CC" w14:textId="77777777" w:rsidR="00B02824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 w:rsidRPr="0066127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 xml:space="preserve">PHASE 3: </w:t>
                      </w:r>
                      <w: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SPIELEKOMMENTAR</w:t>
                      </w:r>
                    </w:p>
                    <w:p w14:paraId="206C84BF" w14:textId="77777777" w:rsidR="00B02824" w:rsidRPr="000C1C19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Die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erhalten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nun das Handout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Spielekommentar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Zunächst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wird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geklärt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inwiefern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Beschreibung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von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Kommentar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unterscheidet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Danach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verfassen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Spiel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Kommentar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Schließlich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wieder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Kommentare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vorgelesen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gemeinsam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Plenum (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Stuhlkreis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)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besprochen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216C5520" w14:textId="77777777" w:rsidR="000C1A08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Pr="00661273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PHASE 4:</w:t>
                      </w:r>
                      <w: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 xml:space="preserve"> PRODUKTION</w:t>
                      </w:r>
                    </w:p>
                    <w:p w14:paraId="7E2D57CB" w14:textId="540A82F1" w:rsidR="00B02824" w:rsidRPr="000C1C19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8"/>
                          <w:szCs w:val="24"/>
                          <w:lang w:val="de-DE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Moderationsvorbereitung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br/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Frage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was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gutes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ausmacht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Plenum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gemeinsam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Charakteristika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Besonderheiten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von Let’s Plays auf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Tafel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Flipchart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gesammelt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(z. B.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Hintergrundinformationen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Entstehung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des Spiels, Art und Weise der Moderation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Einsatz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Stimme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).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erneut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Game an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suchen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nach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geeigneten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Stelle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Haben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diese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gefunden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machen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Notizen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Lücken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Ladezeiten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Intro etc.</w:t>
                      </w:r>
                    </w:p>
                    <w:p w14:paraId="2C8E00BB" w14:textId="77777777" w:rsidR="00B02824" w:rsidRPr="000C1C19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nächsten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Schritt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verfassen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Moderationsplan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neben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Zeitplan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Anmerkungen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dazu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enthält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wann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spricht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Witze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Sprüche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Begrüßung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etc.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aufgeschrieben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geprobt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5EBED4AF" w14:textId="12452999" w:rsidR="00B02824" w:rsidRPr="000C1C19" w:rsidRDefault="00B02824" w:rsidP="00C52432">
                      <w:pPr>
                        <w:spacing w:line="240" w:lineRule="auto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Einführung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 in die Capture Software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erste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Aufnahmen</w:t>
                      </w:r>
                      <w:proofErr w:type="spellEnd"/>
                      <w:r w:rsidR="00C52432">
                        <w:rPr>
                          <w:rFonts w:ascii="Franklin Gothic Book" w:hAnsi="Franklin Gothic Book"/>
                          <w:b/>
                          <w:sz w:val="24"/>
                        </w:rPr>
                        <w:br/>
                      </w: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Pädagogen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führen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nun in die Capture Software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testen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ob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Aufnahmen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funktionieren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(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Sprache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Spielsound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Bild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). Die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machen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ersten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Aufnahmen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präsentieren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diese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Plenum.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Dazu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wird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Aufnahme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je Team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gezeigt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gemeinsam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in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Feedbackrunde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besprochen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59F213BE" w14:textId="70769013" w:rsidR="00B02824" w:rsidRPr="000C1C19" w:rsidRDefault="00B02824" w:rsidP="00C52432">
                      <w:pPr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Fortsetzung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Finalisierung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 xml:space="preserve">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Produktion</w:t>
                      </w:r>
                      <w:proofErr w:type="spellEnd"/>
                      <w:r w:rsidR="00C52432">
                        <w:rPr>
                          <w:rFonts w:ascii="Franklin Gothic Book" w:hAnsi="Franklin Gothic Book"/>
                          <w:b/>
                          <w:sz w:val="24"/>
                        </w:rPr>
                        <w:br/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nächsten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Schritt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arbeiten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Teams das Feedback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indem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Aufnahmen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komplett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wiederholen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Zusatzaufnahmen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anfertigen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36EC3584" w14:textId="77777777" w:rsidR="00B02824" w:rsidRPr="000C1C19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b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t>Postproduktion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b/>
                          <w:sz w:val="24"/>
                        </w:rPr>
                        <w:br/>
                      </w:r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Pädagogen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führen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in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Schnittsoftware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Movie Maker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Anschließend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schneiden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Plays,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gestalten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das Intro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sowie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Abspann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suchen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gegebenenfalls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noch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nach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geeigneter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Musik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1ECDEC76" w14:textId="29ED9D8C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="00433392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PHASE 5: ABSCHLUSSPRÄSENTATION</w:t>
                      </w:r>
                    </w:p>
                    <w:p w14:paraId="67B9874B" w14:textId="77777777" w:rsidR="000C1A08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Teams laden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ihre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Let’s Plays auf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USB-Stick, so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dass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Videos auf den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Präsentationsrechner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gezogen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  <w:r w:rsidR="000C1A08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5CF526BC" w14:textId="52ED1F93" w:rsidR="00B02824" w:rsidRPr="000C1A08" w:rsidRDefault="00B02824" w:rsidP="000C1A08">
                      <w:pPr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Plenum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stellen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Teams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nacheinander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zunächst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vor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woran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sie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gearbeitet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haben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, bevor das Let’s Play-Video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schließlich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gezeigt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wird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6426ABB8" w14:textId="77777777" w:rsidR="00B02824" w:rsidRDefault="00B02824" w:rsidP="000C1A08"/>
                    <w:p w14:paraId="3A96AA08" w14:textId="77777777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</w:p>
                    <w:p w14:paraId="4105B5DF" w14:textId="77777777" w:rsidR="00B02824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131EF1FF" w14:textId="77777777" w:rsidR="00B02824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25369024" w14:textId="77777777" w:rsidR="00B02824" w:rsidRPr="00661273" w:rsidRDefault="00B02824" w:rsidP="000C1A08">
                      <w:pPr>
                        <w:pStyle w:val="Listenabsatz"/>
                        <w:widowControl/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sz w:val="20"/>
                          <w:szCs w:val="20"/>
                          <w:lang w:val="de-DE"/>
                        </w:rPr>
                      </w:pPr>
                    </w:p>
                    <w:p w14:paraId="39447A03" w14:textId="77777777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1309A321" w14:textId="77777777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73C3DAE3" w14:textId="77777777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</w:p>
                    <w:p w14:paraId="3BB1359E" w14:textId="77777777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  <w:lang w:val="de-DE"/>
                        </w:rPr>
                      </w:pPr>
                    </w:p>
                    <w:p w14:paraId="1862D1AE" w14:textId="77777777" w:rsidR="00B02824" w:rsidRPr="00661273" w:rsidRDefault="00B02824" w:rsidP="000C1A08">
                      <w:pPr>
                        <w:spacing w:after="0" w:line="240" w:lineRule="auto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2212CD8A" w14:textId="77777777" w:rsidR="00B02824" w:rsidRPr="0068262F" w:rsidRDefault="00B02824" w:rsidP="000C1A08">
                      <w:pPr>
                        <w:spacing w:after="0" w:line="240" w:lineRule="auto"/>
                        <w:rPr>
                          <w:lang w:val="de-DE"/>
                        </w:rPr>
                      </w:pPr>
                    </w:p>
                    <w:p w14:paraId="4663EBFE" w14:textId="77777777" w:rsidR="00B02824" w:rsidRPr="0068262F" w:rsidRDefault="00B02824" w:rsidP="000C1A08">
                      <w:pPr>
                        <w:spacing w:after="0" w:line="240" w:lineRule="auto"/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49376" behindDoc="1" locked="1" layoutInCell="1" allowOverlap="1" wp14:anchorId="597D41BF" wp14:editId="3550249D">
            <wp:simplePos x="0" y="0"/>
            <wp:positionH relativeFrom="column">
              <wp:posOffset>-106680</wp:posOffset>
            </wp:positionH>
            <wp:positionV relativeFrom="page">
              <wp:posOffset>1449705</wp:posOffset>
            </wp:positionV>
            <wp:extent cx="50165" cy="1061720"/>
            <wp:effectExtent l="2223" t="0" r="2857" b="2858"/>
            <wp:wrapNone/>
            <wp:docPr id="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58E5" w14:textId="77777777" w:rsidR="00B02824" w:rsidRPr="000C1C19" w:rsidRDefault="00B0282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D8833F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D3ECE5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D7FD01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B5F5B1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437A0C2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51F0CEB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33F5010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EEF5499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E8D42CE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C48AEC7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B65EF3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0980D8A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44C562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2F92DD88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0497483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D0791B8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66E084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6413E3F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3FFDF3CB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C7E84CC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6CB9359D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184AA805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031C9585" w14:textId="77777777" w:rsidR="00196004" w:rsidRPr="000C1C19" w:rsidRDefault="0019600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7AA0D0A7" w14:textId="6592069E" w:rsidR="00B02824" w:rsidRDefault="00B02824" w:rsidP="0068262F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5B9CBE86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  <w:br w:type="page"/>
      </w:r>
    </w:p>
    <w:p w14:paraId="2745FDF6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p w14:paraId="432C93B1" w14:textId="77777777" w:rsidR="00B02824" w:rsidRPr="000C1C19" w:rsidRDefault="00B02824" w:rsidP="00B02824">
      <w:pPr>
        <w:tabs>
          <w:tab w:val="left" w:pos="3749"/>
        </w:tabs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751424" behindDoc="1" locked="1" layoutInCell="1" allowOverlap="1" wp14:anchorId="202AD887" wp14:editId="7A6940D0">
                <wp:simplePos x="0" y="0"/>
                <wp:positionH relativeFrom="column">
                  <wp:posOffset>506730</wp:posOffset>
                </wp:positionH>
                <wp:positionV relativeFrom="page">
                  <wp:posOffset>1835150</wp:posOffset>
                </wp:positionV>
                <wp:extent cx="5790565" cy="7974965"/>
                <wp:effectExtent l="0" t="0" r="0" b="6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797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F3EF9" w14:textId="684E5FCB" w:rsidR="00B02824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Bei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längeren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Workshops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Eltern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Geschwister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Ferienworkshop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andere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Schulklassen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Projektwoche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zur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Abschlusspräsentation</w:t>
                            </w:r>
                            <w:proofErr w:type="spellEnd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0C1C19">
                              <w:rPr>
                                <w:rFonts w:ascii="Franklin Gothic Book" w:hAnsi="Franklin Gothic Book"/>
                                <w:sz w:val="24"/>
                              </w:rPr>
                              <w:t>eingeladen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rden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2E3FB325" w14:textId="77777777" w:rsidR="00B02824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5E9967E9" w14:textId="424FDEBF" w:rsidR="00B02824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  <w:t xml:space="preserve">//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  <w:t>NACHBEREITUNG</w:t>
                            </w:r>
                          </w:p>
                          <w:p w14:paraId="32E85CC8" w14:textId="77777777" w:rsidR="00433392" w:rsidRPr="00433392" w:rsidRDefault="00433392" w:rsidP="00433392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Alle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Teilnehmenden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ihr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auf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selbst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mitgebrachten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Speichermedium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(z. B. USB-Stick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externe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Festplatte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)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nach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Hause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nehmen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</w:p>
                          <w:p w14:paraId="375F5C4B" w14:textId="77777777" w:rsidR="00433392" w:rsidRPr="00433392" w:rsidRDefault="00B02824" w:rsidP="00433392">
                            <w:pPr>
                              <w:widowControl/>
                              <w:spacing w:before="120" w:after="80" w:line="260" w:lineRule="exact"/>
                              <w:rPr>
                                <w:b/>
                              </w:rPr>
                            </w:pPr>
                            <w:r w:rsidRPr="00433392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="00433392" w:rsidRPr="00433392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TIPPS &amp; TRICKS</w:t>
                            </w:r>
                            <w:r w:rsidRPr="00433392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br/>
                            </w:r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Am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ersten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Workshop-Tag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sollte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vor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Beginn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des Workshops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ausreichend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Zeit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zum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Checken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Technik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eingeplant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="00433392"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1A1C28D6" w14:textId="77777777" w:rsidR="00433392" w:rsidRDefault="00433392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</w:p>
                          <w:p w14:paraId="114C584A" w14:textId="79E26882" w:rsidR="00B02824" w:rsidRPr="00661273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661273"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  <w:lang w:val="de-DE"/>
                              </w:rPr>
                              <w:t xml:space="preserve">// </w:t>
                            </w:r>
                            <w:r w:rsidR="00433392"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  <w:t>VARIANTEN</w:t>
                            </w:r>
                          </w:p>
                          <w:p w14:paraId="7DD03723" w14:textId="77777777" w:rsidR="00433392" w:rsidRPr="00433392" w:rsidRDefault="00433392" w:rsidP="00433392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0"/>
                              </w:numPr>
                              <w:spacing w:before="120" w:after="80" w:line="260" w:lineRule="exact"/>
                              <w:ind w:left="284" w:hanging="284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Anstatt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Video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aufzunehmen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kann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das Let’s Play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geübt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live in Form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kleinen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Aufführung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inszeniert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präsentiert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hier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setzen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 Teams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vorher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eingehend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Spiel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auseinander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suchen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nach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passenden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Stellen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schreiben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zumindest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Notizen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ihre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Moderation.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Live Let’s Play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kann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Ergänzung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Ende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eines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 Workshops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anderen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Spiel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produziert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37E039EB" w14:textId="77777777" w:rsidR="00433392" w:rsidRPr="00433392" w:rsidRDefault="00433392" w:rsidP="00433392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0"/>
                              </w:numPr>
                              <w:spacing w:before="120" w:after="80" w:line="260" w:lineRule="exact"/>
                              <w:ind w:left="284" w:hanging="284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Let’s Player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ohne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Community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ist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nicht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denkbar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Aus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diesem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Grund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kann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dieses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Thema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noch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gut in Form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eines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Inputs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untergebracht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Themen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wie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Vermarktung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Urheberrecht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YouTube-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Netzwerke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in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diesem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Zusammenhang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thematisiert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301ABE1F" w14:textId="77777777" w:rsidR="00433392" w:rsidRPr="00433392" w:rsidRDefault="00433392" w:rsidP="00433392">
                            <w:pPr>
                              <w:pStyle w:val="Listenabsatz"/>
                              <w:widowControl/>
                              <w:numPr>
                                <w:ilvl w:val="0"/>
                                <w:numId w:val="20"/>
                              </w:numPr>
                              <w:spacing w:before="120" w:after="80" w:line="260" w:lineRule="exact"/>
                              <w:ind w:left="284" w:hanging="284"/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Let’s Plays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können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„</w:t>
                            </w:r>
                            <w:proofErr w:type="gram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blind“</w:t>
                            </w:r>
                            <w:proofErr w:type="gram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also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mit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Spielen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die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bei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der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Aufzeichnung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zum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allerersten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Mal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gespielt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produziert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werden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Diese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Vorgehensweise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erfordert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mehr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Routine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im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Kommentieren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eignet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sich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daher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als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Variante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Experten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*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innen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oder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für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eine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zweite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Aufnahmerunde</w:t>
                            </w:r>
                            <w:proofErr w:type="spellEnd"/>
                            <w:r w:rsidRPr="00433392">
                              <w:rPr>
                                <w:rFonts w:ascii="Franklin Gothic Book" w:hAnsi="Franklin Gothic Book"/>
                                <w:sz w:val="24"/>
                              </w:rPr>
                              <w:t>.</w:t>
                            </w:r>
                          </w:p>
                          <w:p w14:paraId="55E674CD" w14:textId="77777777" w:rsidR="00B02824" w:rsidRDefault="00B02824" w:rsidP="00B02824"/>
                          <w:p w14:paraId="051BD0C4" w14:textId="77777777" w:rsidR="00B02824" w:rsidRPr="00661273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</w:rPr>
                            </w:pPr>
                          </w:p>
                          <w:p w14:paraId="17249F16" w14:textId="77777777" w:rsidR="00B02824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72F7C516" w14:textId="77777777" w:rsidR="00B02824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color w:val="B2D7B3"/>
                                <w:sz w:val="24"/>
                                <w:szCs w:val="24"/>
                              </w:rPr>
                            </w:pPr>
                          </w:p>
                          <w:p w14:paraId="2650E2BE" w14:textId="77777777" w:rsidR="00B02824" w:rsidRPr="00661273" w:rsidRDefault="00B02824" w:rsidP="00B02824">
                            <w:pPr>
                              <w:pStyle w:val="Listenabsatz"/>
                              <w:widowControl/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8174F58" w14:textId="77777777" w:rsidR="00B02824" w:rsidRPr="00661273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014B9EEA" w14:textId="77777777" w:rsidR="00B02824" w:rsidRPr="00661273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4D1C3679" w14:textId="77777777" w:rsidR="00B02824" w:rsidRPr="00661273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b/>
                                <w:color w:val="ED0064"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14:paraId="4E629407" w14:textId="77777777" w:rsidR="00B02824" w:rsidRPr="00661273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6D5AE34" w14:textId="77777777" w:rsidR="00B02824" w:rsidRPr="00661273" w:rsidRDefault="00B02824" w:rsidP="00B02824">
                            <w:pPr>
                              <w:spacing w:after="0" w:line="240" w:lineRule="auto"/>
                              <w:rPr>
                                <w:rFonts w:ascii="Franklin Gothic Book" w:hAnsi="Franklin Gothic Book"/>
                                <w:lang w:val="de-DE"/>
                              </w:rPr>
                            </w:pPr>
                          </w:p>
                          <w:p w14:paraId="3E88DCAE" w14:textId="77777777" w:rsidR="00B02824" w:rsidRPr="0068262F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  <w:p w14:paraId="2386C63F" w14:textId="77777777" w:rsidR="00B02824" w:rsidRPr="0068262F" w:rsidRDefault="00B02824" w:rsidP="00B02824">
                            <w:pPr>
                              <w:spacing w:after="0" w:line="240" w:lineRule="auto"/>
                              <w:jc w:val="both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D887" id="Textfeld 4" o:spid="_x0000_s1032" type="#_x0000_t202" style="position:absolute;margin-left:39.9pt;margin-top:144.5pt;width:455.95pt;height:627.9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" filled="f" stroked="f">
                <v:textbox>
                  <w:txbxContent>
                    <w:p w14:paraId="2E9F3EF9" w14:textId="684E5FCB" w:rsidR="00B02824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Bei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längeren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Workshops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die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Eltern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Geschwister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(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Ferienworkshop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)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andere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Schulklassen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(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Projektwoche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)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zur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der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Abschlusspräsentation</w:t>
                      </w:r>
                      <w:proofErr w:type="spellEnd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0C1C19">
                        <w:rPr>
                          <w:rFonts w:ascii="Franklin Gothic Book" w:hAnsi="Franklin Gothic Book"/>
                          <w:sz w:val="24"/>
                        </w:rPr>
                        <w:t>eingeladen</w:t>
                      </w:r>
                      <w:proofErr w:type="spellEnd"/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>
                        <w:rPr>
                          <w:rFonts w:ascii="Franklin Gothic Book" w:hAnsi="Franklin Gothic Book"/>
                          <w:sz w:val="24"/>
                        </w:rPr>
                        <w:t>we</w:t>
                      </w:r>
                      <w:r>
                        <w:rPr>
                          <w:rFonts w:ascii="Franklin Gothic Book" w:hAnsi="Franklin Gothic Book"/>
                          <w:sz w:val="24"/>
                        </w:rPr>
                        <w:t>rden</w:t>
                      </w:r>
                      <w:proofErr w:type="spellEnd"/>
                      <w:r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2E3FB325" w14:textId="77777777" w:rsidR="00B02824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5E9967E9" w14:textId="424FDEBF" w:rsidR="00B02824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  <w:t xml:space="preserve">// </w:t>
                      </w:r>
                      <w:r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  <w:t>NACHBEREITUNG</w:t>
                      </w:r>
                    </w:p>
                    <w:p w14:paraId="32E85CC8" w14:textId="77777777" w:rsidR="00433392" w:rsidRPr="00433392" w:rsidRDefault="00433392" w:rsidP="00433392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Alle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Teilnehmenden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ihr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Let’s Play auf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selbst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mitgebrachten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Speichermedium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(z. B. USB-Stick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externe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Festplatte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)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nach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Hause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nehmen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</w:p>
                    <w:p w14:paraId="375F5C4B" w14:textId="77777777" w:rsidR="00433392" w:rsidRPr="00433392" w:rsidRDefault="00B02824" w:rsidP="00433392">
                      <w:pPr>
                        <w:widowControl/>
                        <w:spacing w:before="120" w:after="80" w:line="260" w:lineRule="exact"/>
                        <w:rPr>
                          <w:b/>
                        </w:rPr>
                      </w:pPr>
                      <w:r w:rsidRPr="00433392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="00433392" w:rsidRPr="00433392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TIPPS &amp; TRICKS</w:t>
                      </w:r>
                      <w:r w:rsidRPr="00433392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br/>
                      </w:r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Am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ersten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Workshop-Tag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sollte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vor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Beginn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des Workshops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ausreichend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Zeit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zum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Checken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der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Technik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eingeplant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="00433392" w:rsidRPr="00433392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1A1C28D6" w14:textId="77777777" w:rsidR="00433392" w:rsidRDefault="00433392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sz w:val="24"/>
                        </w:rPr>
                      </w:pPr>
                    </w:p>
                    <w:p w14:paraId="114C584A" w14:textId="79E26882" w:rsidR="00B02824" w:rsidRPr="00661273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  <w:r w:rsidRPr="00661273"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  <w:lang w:val="de-DE"/>
                        </w:rPr>
                        <w:t xml:space="preserve">// </w:t>
                      </w:r>
                      <w:r w:rsidR="00433392"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  <w:t>VARIANTEN</w:t>
                      </w:r>
                    </w:p>
                    <w:p w14:paraId="7DD03723" w14:textId="77777777" w:rsidR="00433392" w:rsidRPr="00433392" w:rsidRDefault="00433392" w:rsidP="00433392">
                      <w:pPr>
                        <w:pStyle w:val="Listenabsatz"/>
                        <w:widowControl/>
                        <w:numPr>
                          <w:ilvl w:val="0"/>
                          <w:numId w:val="20"/>
                        </w:numPr>
                        <w:spacing w:before="120" w:after="80" w:line="260" w:lineRule="exact"/>
                        <w:ind w:left="284" w:hanging="284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Anstatt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Video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aufzunehmen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kann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das Let’s Play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geübt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und live in Form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kleinen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Aufführung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inszeniert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präsentiert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hier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setzen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die Teams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vorher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eingehend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Spiel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auseinander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suchen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nach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passenden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Stellen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schreiben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zumindest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Notizen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ihre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Moderation.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Live Let’s Play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kann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in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Ergänzung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am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Ende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eines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Let’s Play Workshops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anderen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Spiel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produziert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37E039EB" w14:textId="77777777" w:rsidR="00433392" w:rsidRPr="00433392" w:rsidRDefault="00433392" w:rsidP="00433392">
                      <w:pPr>
                        <w:pStyle w:val="Listenabsatz"/>
                        <w:widowControl/>
                        <w:numPr>
                          <w:ilvl w:val="0"/>
                          <w:numId w:val="20"/>
                        </w:numPr>
                        <w:spacing w:before="120" w:after="80" w:line="260" w:lineRule="exact"/>
                        <w:ind w:left="284" w:hanging="284"/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Let’s Player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ohne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Community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ist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nicht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denkbar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Aus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diesem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Grund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kann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dieses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Thema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noch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gut in Form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eines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Inputs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untergebracht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Themen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wie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Vermarktung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Urheberrecht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und YouTube-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Netzwerke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in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diesem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Zusammenhang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thematisiert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301ABE1F" w14:textId="77777777" w:rsidR="00433392" w:rsidRPr="00433392" w:rsidRDefault="00433392" w:rsidP="00433392">
                      <w:pPr>
                        <w:pStyle w:val="Listenabsatz"/>
                        <w:widowControl/>
                        <w:numPr>
                          <w:ilvl w:val="0"/>
                          <w:numId w:val="20"/>
                        </w:numPr>
                        <w:spacing w:before="120" w:after="80" w:line="260" w:lineRule="exact"/>
                        <w:ind w:left="284" w:hanging="284"/>
                        <w:rPr>
                          <w:rFonts w:ascii="Franklin Gothic Book" w:hAnsi="Franklin Gothic Book"/>
                          <w:sz w:val="24"/>
                        </w:rPr>
                      </w:pPr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Let’s Plays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können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„</w:t>
                      </w:r>
                      <w:proofErr w:type="gram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blind“</w:t>
                      </w:r>
                      <w:proofErr w:type="gram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, also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mit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Spielen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, die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bei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der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Aufzeichnung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zum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allerersten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Mal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gespielt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,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produziert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werden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.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Diese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Vorgehensweise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erfordert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mehr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Routine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im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Kommentieren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und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eignet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sich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daher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als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Variante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Experten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*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innen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oder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für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eine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zweite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 xml:space="preserve"> </w:t>
                      </w:r>
                      <w:proofErr w:type="spellStart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Aufnahmerunde</w:t>
                      </w:r>
                      <w:proofErr w:type="spellEnd"/>
                      <w:r w:rsidRPr="00433392">
                        <w:rPr>
                          <w:rFonts w:ascii="Franklin Gothic Book" w:hAnsi="Franklin Gothic Book"/>
                          <w:sz w:val="24"/>
                        </w:rPr>
                        <w:t>.</w:t>
                      </w:r>
                    </w:p>
                    <w:p w14:paraId="55E674CD" w14:textId="77777777" w:rsidR="00B02824" w:rsidRDefault="00B02824" w:rsidP="00B02824"/>
                    <w:p w14:paraId="051BD0C4" w14:textId="77777777" w:rsidR="00B02824" w:rsidRPr="00661273" w:rsidRDefault="00B02824" w:rsidP="00B02824">
                      <w:pPr>
                        <w:spacing w:after="0" w:line="240" w:lineRule="auto"/>
                        <w:jc w:val="both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</w:rPr>
                      </w:pPr>
                    </w:p>
                    <w:p w14:paraId="17249F16" w14:textId="77777777" w:rsidR="00B02824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72F7C516" w14:textId="77777777" w:rsidR="00B02824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color w:val="B2D7B3"/>
                          <w:sz w:val="24"/>
                          <w:szCs w:val="24"/>
                        </w:rPr>
                      </w:pPr>
                    </w:p>
                    <w:p w14:paraId="2650E2BE" w14:textId="77777777" w:rsidR="00B02824" w:rsidRPr="00661273" w:rsidRDefault="00B02824" w:rsidP="00B02824">
                      <w:pPr>
                        <w:pStyle w:val="Listenabsatz"/>
                        <w:widowControl/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sz w:val="20"/>
                          <w:szCs w:val="20"/>
                          <w:lang w:val="de-DE"/>
                        </w:rPr>
                      </w:pPr>
                    </w:p>
                    <w:p w14:paraId="08174F58" w14:textId="77777777" w:rsidR="00B02824" w:rsidRPr="00661273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014B9EEA" w14:textId="77777777" w:rsidR="00B02824" w:rsidRPr="00661273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4D1C3679" w14:textId="77777777" w:rsidR="00B02824" w:rsidRPr="00661273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b/>
                          <w:color w:val="ED0064"/>
                          <w:sz w:val="24"/>
                          <w:szCs w:val="24"/>
                          <w:lang w:val="de-DE"/>
                        </w:rPr>
                      </w:pPr>
                    </w:p>
                    <w:p w14:paraId="4E629407" w14:textId="77777777" w:rsidR="00B02824" w:rsidRPr="00661273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sz w:val="20"/>
                          <w:szCs w:val="20"/>
                          <w:lang w:val="de-DE"/>
                        </w:rPr>
                      </w:pPr>
                    </w:p>
                    <w:p w14:paraId="36D5AE34" w14:textId="77777777" w:rsidR="00B02824" w:rsidRPr="00661273" w:rsidRDefault="00B02824" w:rsidP="00B02824">
                      <w:pPr>
                        <w:spacing w:after="0" w:line="240" w:lineRule="auto"/>
                        <w:rPr>
                          <w:rFonts w:ascii="Franklin Gothic Book" w:hAnsi="Franklin Gothic Book"/>
                          <w:lang w:val="de-DE"/>
                        </w:rPr>
                      </w:pPr>
                    </w:p>
                    <w:p w14:paraId="3E88DCAE" w14:textId="77777777" w:rsidR="00B02824" w:rsidRPr="0068262F" w:rsidRDefault="00B02824" w:rsidP="00B02824">
                      <w:pPr>
                        <w:spacing w:after="0" w:line="240" w:lineRule="auto"/>
                        <w:jc w:val="both"/>
                        <w:rPr>
                          <w:lang w:val="de-DE"/>
                        </w:rPr>
                      </w:pPr>
                    </w:p>
                    <w:p w14:paraId="2386C63F" w14:textId="77777777" w:rsidR="00B02824" w:rsidRPr="0068262F" w:rsidRDefault="00B02824" w:rsidP="00B02824">
                      <w:pPr>
                        <w:spacing w:after="0" w:line="240" w:lineRule="auto"/>
                        <w:jc w:val="both"/>
                        <w:rPr>
                          <w:lang w:val="de-DE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C1C19">
        <w:rPr>
          <w:rFonts w:ascii="Avenir Next Condensed" w:eastAsia="Avenir Next Condensed Medium" w:hAnsi="Avenir Next Condensed" w:cs="Avenir Next Condensed Medium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752448" behindDoc="1" locked="1" layoutInCell="1" allowOverlap="1" wp14:anchorId="641C72C5" wp14:editId="326BEE59">
            <wp:simplePos x="0" y="0"/>
            <wp:positionH relativeFrom="column">
              <wp:posOffset>-106680</wp:posOffset>
            </wp:positionH>
            <wp:positionV relativeFrom="page">
              <wp:posOffset>1449705</wp:posOffset>
            </wp:positionV>
            <wp:extent cx="50165" cy="1061720"/>
            <wp:effectExtent l="2223" t="0" r="2857" b="2858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6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4CA98" w14:textId="77777777" w:rsidR="00B02824" w:rsidRDefault="00B02824">
      <w:pPr>
        <w:rPr>
          <w:rFonts w:ascii="Avenir Next Condensed" w:eastAsia="Avenir Next Condensed Medium" w:hAnsi="Avenir Next Condensed" w:cs="Avenir Next Condensed Medium"/>
          <w:sz w:val="20"/>
          <w:szCs w:val="20"/>
          <w:lang w:val="de-DE" w:eastAsia="de-DE"/>
        </w:rPr>
      </w:pPr>
    </w:p>
    <w:sectPr w:rsidR="00B02824" w:rsidSect="00D316AD">
      <w:headerReference w:type="even" r:id="rId13"/>
      <w:headerReference w:type="default" r:id="rId14"/>
      <w:footerReference w:type="default" r:id="rId15"/>
      <w:headerReference w:type="first" r:id="rId16"/>
      <w:pgSz w:w="11900" w:h="16820"/>
      <w:pgMar w:top="1418" w:right="500" w:bottom="280" w:left="460" w:header="0" w:footer="0" w:gutter="0"/>
      <w:cols w:space="720"/>
      <w:docGrid w:linePitch="299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14267" w14:textId="77777777" w:rsidR="003673C3" w:rsidRDefault="003673C3" w:rsidP="000333BF">
      <w:pPr>
        <w:spacing w:after="0" w:line="240" w:lineRule="auto"/>
      </w:pPr>
      <w:r>
        <w:separator/>
      </w:r>
    </w:p>
  </w:endnote>
  <w:endnote w:type="continuationSeparator" w:id="0">
    <w:p w14:paraId="361A9995" w14:textId="77777777" w:rsidR="003673C3" w:rsidRDefault="003673C3" w:rsidP="0003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venir Next Condensed Regular">
    <w:charset w:val="00"/>
    <w:family w:val="auto"/>
    <w:pitch w:val="variable"/>
    <w:sig w:usb0="8000002F" w:usb1="5000204A" w:usb2="00000000" w:usb3="00000000" w:csb0="0000009B" w:csb1="00000000"/>
  </w:font>
  <w:font w:name="AvenirNextCondensed-Medium">
    <w:charset w:val="00"/>
    <w:family w:val="auto"/>
    <w:pitch w:val="variable"/>
    <w:sig w:usb0="8000002F" w:usb1="5000204A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01A15D" w14:textId="573B5372" w:rsidR="00E43321" w:rsidRDefault="0031074C">
    <w:pPr>
      <w:pStyle w:val="Fuzeile"/>
    </w:pPr>
    <w:r w:rsidRPr="00E4332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9FD16B5" wp14:editId="48606960">
              <wp:simplePos x="0" y="0"/>
              <wp:positionH relativeFrom="column">
                <wp:posOffset>1881505</wp:posOffset>
              </wp:positionH>
              <wp:positionV relativeFrom="paragraph">
                <wp:posOffset>-515620</wp:posOffset>
              </wp:positionV>
              <wp:extent cx="4356100" cy="570865"/>
              <wp:effectExtent l="0" t="0" r="0" b="0"/>
              <wp:wrapThrough wrapText="bothSides">
                <wp:wrapPolygon edited="0">
                  <wp:start x="126" y="961"/>
                  <wp:lineTo x="126" y="19221"/>
                  <wp:lineTo x="21285" y="19221"/>
                  <wp:lineTo x="21285" y="961"/>
                  <wp:lineTo x="126" y="961"/>
                </wp:wrapPolygon>
              </wp:wrapThrough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610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A8931EE" w14:textId="6D74C72E" w:rsidR="00AE0B34" w:rsidRPr="00AE0B34" w:rsidRDefault="00AE0B34" w:rsidP="00AE0B34">
                          <w:pPr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</w:pPr>
                          <w:proofErr w:type="spellStart"/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>Let’s</w:t>
                          </w:r>
                          <w:proofErr w:type="spellEnd"/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 xml:space="preserve"> Play</w:t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br/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>Autor</w:t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>in</w:t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43C8C"/>
                              <w:sz w:val="15"/>
                              <w:szCs w:val="16"/>
                              <w:lang w:val="de-DE" w:eastAsia="de-DE"/>
                            </w:rPr>
                            <w:t xml:space="preserve">:  </w:t>
                          </w:r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Christiane Schwinge </w:t>
                          </w:r>
                          <w:hyperlink r:id="rId1" w:history="1"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/ Initiative Creative Gaming</w:t>
                            </w:r>
                          </w:hyperlink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> e.V.) für die </w:t>
                          </w:r>
                          <w:hyperlink r:id="rId2" w:history="1"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Hamburg Open O</w:t>
                            </w:r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n</w:t>
                            </w:r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0D68AE"/>
                                <w:lang w:val="de-DE"/>
                              </w:rPr>
                              <w:t>line University</w:t>
                            </w:r>
                          </w:hyperlink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t xml:space="preserve"> </w:t>
                          </w:r>
                          <w:r w:rsidRPr="00AE0B34">
                            <w:rPr>
                              <w:rFonts w:ascii="Avenir Next Condensed" w:hAnsi="Avenir Next Condensed" w:cs="Times"/>
                              <w:b/>
                              <w:color w:val="F43C8C"/>
                              <w:sz w:val="15"/>
                              <w:szCs w:val="16"/>
                              <w:lang w:val="de-DE"/>
                            </w:rPr>
                            <w:br/>
                            <w:t>Lizenz: C</w:t>
                          </w:r>
                          <w:hyperlink r:id="rId3" w:history="1"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reative </w:t>
                            </w:r>
                            <w:proofErr w:type="spellStart"/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>Commons</w:t>
                            </w:r>
                            <w:proofErr w:type="spellEnd"/>
                            <w:r w:rsidRPr="00AE0B34">
                              <w:rPr>
                                <w:rFonts w:ascii="Avenir Next Condensed" w:hAnsi="Avenir Next Condensed" w:cs="Times"/>
                                <w:b/>
                                <w:color w:val="F43C8C"/>
                                <w:sz w:val="15"/>
                                <w:szCs w:val="16"/>
                                <w:u w:val="single" w:color="813B5F"/>
                                <w:lang w:val="de-DE"/>
                              </w:rPr>
                              <w:t xml:space="preserve"> BY-SA 4.0</w:t>
                            </w:r>
                          </w:hyperlink>
                        </w:p>
                        <w:p w14:paraId="6C4D2F81" w14:textId="77777777" w:rsidR="00AE0B34" w:rsidRPr="00AE0B34" w:rsidRDefault="00AE0B34" w:rsidP="00AE0B34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szCs w:val="24"/>
                              <w:lang w:val="de-DE" w:eastAsia="de-DE"/>
                            </w:rPr>
                          </w:pPr>
                        </w:p>
                        <w:p w14:paraId="682462F8" w14:textId="77777777" w:rsidR="00AE0B34" w:rsidRPr="00AE0B34" w:rsidRDefault="00AE0B34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  <w:p w14:paraId="56F5AEB7" w14:textId="77777777" w:rsidR="00AE0B34" w:rsidRPr="00AE0B34" w:rsidRDefault="00AE0B34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  <w:p w14:paraId="2B0EF96D" w14:textId="113B49C1" w:rsidR="0031074C" w:rsidRPr="00AE0B34" w:rsidRDefault="0031074C" w:rsidP="00AE0B34">
                          <w:pPr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</w:pP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i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>Computerspiel Zeitreise</w:t>
                          </w:r>
                          <w:r w:rsidRPr="00AE0B34">
                            <w:rPr>
                              <w:rFonts w:ascii="Avenir Next Condensed" w:eastAsia="Times New Roman" w:hAnsi="Avenir Next Condensed" w:cs="Times New Roman"/>
                              <w:b/>
                              <w:color w:val="F32A78"/>
                              <w:sz w:val="15"/>
                              <w:szCs w:val="16"/>
                              <w:lang w:val="de-DE" w:eastAsia="de-DE"/>
                            </w:rPr>
                            <w:t xml:space="preserve"> von Christiane Schwinge / HAW Hamburg steht unter einer CC-BY-SA 4.0 Lizenz und ist in Zusammenarbeit mit der Initiative Creative Gaming e. V. entstanden.</w:t>
                          </w:r>
                        </w:p>
                        <w:p w14:paraId="788381AB" w14:textId="77777777" w:rsidR="0031074C" w:rsidRPr="00AE0B34" w:rsidRDefault="0031074C" w:rsidP="00AE0B34">
                          <w:pPr>
                            <w:widowControl/>
                            <w:spacing w:after="0" w:line="240" w:lineRule="auto"/>
                            <w:jc w:val="right"/>
                            <w:rPr>
                              <w:rFonts w:ascii="Avenir Next Condensed" w:eastAsia="Times New Roman" w:hAnsi="Avenir Next Condensed" w:cs="Times New Roman"/>
                              <w:szCs w:val="24"/>
                              <w:lang w:val="de-DE" w:eastAsia="de-DE"/>
                            </w:rPr>
                          </w:pPr>
                        </w:p>
                        <w:p w14:paraId="68126A5D" w14:textId="77777777" w:rsidR="0031074C" w:rsidRPr="00AE0B34" w:rsidRDefault="0031074C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  <w:p w14:paraId="25876BB2" w14:textId="77777777" w:rsidR="0031074C" w:rsidRPr="00AE0B34" w:rsidRDefault="0031074C" w:rsidP="00AE0B34">
                          <w:pPr>
                            <w:keepNext/>
                            <w:spacing w:after="0" w:line="240" w:lineRule="auto"/>
                            <w:jc w:val="right"/>
                            <w:rPr>
                              <w:rFonts w:ascii="Avenir Next Condensed" w:hAnsi="Avenir Next Condensed"/>
                              <w:color w:val="F31E78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D16B5" id="_x0000_t202" coordsize="21600,21600" o:spt="202" path="m0,0l0,21600,21600,21600,21600,0xe">
              <v:stroke joinstyle="miter"/>
              <v:path gradientshapeok="t" o:connecttype="rect"/>
            </v:shapetype>
            <v:shape id="_x0000_s1033" type="#_x0000_t202" style="position:absolute;margin-left:148.15pt;margin-top:-40.55pt;width:343pt;height:4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" filled="f" stroked="f">
              <v:textbox inset=",7.2pt,,7.2pt">
                <w:txbxContent>
                  <w:p w14:paraId="2A8931EE" w14:textId="6D74C72E" w:rsidR="00AE0B34" w:rsidRPr="00AE0B34" w:rsidRDefault="00AE0B34" w:rsidP="00AE0B34">
                    <w:pPr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</w:pPr>
                    <w:proofErr w:type="spellStart"/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t>Let’s</w:t>
                    </w:r>
                    <w:proofErr w:type="spellEnd"/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t xml:space="preserve"> Play</w:t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br/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>Autor</w:t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>in</w:t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color w:val="F43C8C"/>
                        <w:sz w:val="15"/>
                        <w:szCs w:val="16"/>
                        <w:lang w:val="de-DE" w:eastAsia="de-DE"/>
                      </w:rPr>
                      <w:t xml:space="preserve">:  </w:t>
                    </w:r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Christiane Schwinge </w:t>
                    </w:r>
                    <w:hyperlink r:id="rId4" w:history="1"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/ Initiative Creative Gaming</w:t>
                      </w:r>
                    </w:hyperlink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> e.V.) für die </w:t>
                    </w:r>
                    <w:hyperlink r:id="rId5" w:history="1"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Hamburg Open O</w:t>
                      </w:r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n</w:t>
                      </w:r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0D68AE"/>
                          <w:lang w:val="de-DE"/>
                        </w:rPr>
                        <w:t>line University</w:t>
                      </w:r>
                    </w:hyperlink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t xml:space="preserve"> </w:t>
                    </w:r>
                    <w:r w:rsidRPr="00AE0B34">
                      <w:rPr>
                        <w:rFonts w:ascii="Avenir Next Condensed" w:hAnsi="Avenir Next Condensed" w:cs="Times"/>
                        <w:b/>
                        <w:color w:val="F43C8C"/>
                        <w:sz w:val="15"/>
                        <w:szCs w:val="16"/>
                        <w:lang w:val="de-DE"/>
                      </w:rPr>
                      <w:br/>
                      <w:t>Lizenz: C</w:t>
                    </w:r>
                    <w:hyperlink r:id="rId6" w:history="1"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reative </w:t>
                      </w:r>
                      <w:proofErr w:type="spellStart"/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>Commons</w:t>
                      </w:r>
                      <w:proofErr w:type="spellEnd"/>
                      <w:r w:rsidRPr="00AE0B34">
                        <w:rPr>
                          <w:rFonts w:ascii="Avenir Next Condensed" w:hAnsi="Avenir Next Condensed" w:cs="Times"/>
                          <w:b/>
                          <w:color w:val="F43C8C"/>
                          <w:sz w:val="15"/>
                          <w:szCs w:val="16"/>
                          <w:u w:val="single" w:color="813B5F"/>
                          <w:lang w:val="de-DE"/>
                        </w:rPr>
                        <w:t xml:space="preserve"> BY-SA 4.0</w:t>
                      </w:r>
                    </w:hyperlink>
                  </w:p>
                  <w:p w14:paraId="6C4D2F81" w14:textId="77777777" w:rsidR="00AE0B34" w:rsidRPr="00AE0B34" w:rsidRDefault="00AE0B34" w:rsidP="00AE0B34">
                    <w:pPr>
                      <w:widowControl/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szCs w:val="24"/>
                        <w:lang w:val="de-DE" w:eastAsia="de-DE"/>
                      </w:rPr>
                    </w:pPr>
                  </w:p>
                  <w:p w14:paraId="682462F8" w14:textId="77777777" w:rsidR="00AE0B34" w:rsidRPr="00AE0B34" w:rsidRDefault="00AE0B34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  <w:p w14:paraId="56F5AEB7" w14:textId="77777777" w:rsidR="00AE0B34" w:rsidRPr="00AE0B34" w:rsidRDefault="00AE0B34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  <w:p w14:paraId="2B0EF96D" w14:textId="113B49C1" w:rsidR="0031074C" w:rsidRPr="00AE0B34" w:rsidRDefault="0031074C" w:rsidP="00AE0B34">
                    <w:pPr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</w:pP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i/>
                        <w:color w:val="F32A78"/>
                        <w:sz w:val="15"/>
                        <w:szCs w:val="16"/>
                        <w:lang w:val="de-DE" w:eastAsia="de-DE"/>
                      </w:rPr>
                      <w:t>Computerspiel Zeitreise</w:t>
                    </w:r>
                    <w:r w:rsidRPr="00AE0B34">
                      <w:rPr>
                        <w:rFonts w:ascii="Avenir Next Condensed" w:eastAsia="Times New Roman" w:hAnsi="Avenir Next Condensed" w:cs="Times New Roman"/>
                        <w:b/>
                        <w:color w:val="F32A78"/>
                        <w:sz w:val="15"/>
                        <w:szCs w:val="16"/>
                        <w:lang w:val="de-DE" w:eastAsia="de-DE"/>
                      </w:rPr>
                      <w:t xml:space="preserve"> von Christiane Schwinge / HAW Hamburg steht unter einer CC-BY-SA 4.0 Lizenz und ist in Zusammenarbeit mit der Initiative Creative Gaming e. V. entstanden.</w:t>
                    </w:r>
                  </w:p>
                  <w:p w14:paraId="788381AB" w14:textId="77777777" w:rsidR="0031074C" w:rsidRPr="00AE0B34" w:rsidRDefault="0031074C" w:rsidP="00AE0B34">
                    <w:pPr>
                      <w:widowControl/>
                      <w:spacing w:after="0" w:line="240" w:lineRule="auto"/>
                      <w:jc w:val="right"/>
                      <w:rPr>
                        <w:rFonts w:ascii="Avenir Next Condensed" w:eastAsia="Times New Roman" w:hAnsi="Avenir Next Condensed" w:cs="Times New Roman"/>
                        <w:szCs w:val="24"/>
                        <w:lang w:val="de-DE" w:eastAsia="de-DE"/>
                      </w:rPr>
                    </w:pPr>
                  </w:p>
                  <w:p w14:paraId="68126A5D" w14:textId="77777777" w:rsidR="0031074C" w:rsidRPr="00AE0B34" w:rsidRDefault="0031074C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  <w:p w14:paraId="25876BB2" w14:textId="77777777" w:rsidR="0031074C" w:rsidRPr="00AE0B34" w:rsidRDefault="0031074C" w:rsidP="00AE0B34">
                    <w:pPr>
                      <w:keepNext/>
                      <w:spacing w:after="0" w:line="240" w:lineRule="auto"/>
                      <w:jc w:val="right"/>
                      <w:rPr>
                        <w:rFonts w:ascii="Avenir Next Condensed" w:hAnsi="Avenir Next Condensed"/>
                        <w:color w:val="F31E78"/>
                        <w:szCs w:val="24"/>
                        <w:lang w:val="de-DE"/>
                      </w:rPr>
                    </w:pPr>
                  </w:p>
                </w:txbxContent>
              </v:textbox>
              <w10:wrap type="through"/>
              <w10:anchorlock/>
            </v:shape>
          </w:pict>
        </mc:Fallback>
      </mc:AlternateContent>
    </w:r>
    <w:r w:rsidRPr="00E43321">
      <w:rPr>
        <w:noProof/>
        <w:lang w:val="de-DE" w:eastAsia="de-DE"/>
      </w:rPr>
      <w:drawing>
        <wp:anchor distT="0" distB="0" distL="114300" distR="114300" simplePos="0" relativeHeight="251666432" behindDoc="1" locked="1" layoutInCell="1" allowOverlap="1" wp14:anchorId="0C1E7E42" wp14:editId="056619AD">
          <wp:simplePos x="0" y="0"/>
          <wp:positionH relativeFrom="column">
            <wp:posOffset>6233795</wp:posOffset>
          </wp:positionH>
          <wp:positionV relativeFrom="paragraph">
            <wp:posOffset>-346075</wp:posOffset>
          </wp:positionV>
          <wp:extent cx="772795" cy="272415"/>
          <wp:effectExtent l="0" t="0" r="0" b="6985"/>
          <wp:wrapNone/>
          <wp:docPr id="43" name="Bild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svg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" cy="272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CDA66E" w14:textId="77777777" w:rsidR="003673C3" w:rsidRDefault="003673C3" w:rsidP="000333BF">
      <w:pPr>
        <w:spacing w:after="0" w:line="240" w:lineRule="auto"/>
      </w:pPr>
      <w:r>
        <w:separator/>
      </w:r>
    </w:p>
  </w:footnote>
  <w:footnote w:type="continuationSeparator" w:id="0">
    <w:p w14:paraId="16E3A537" w14:textId="77777777" w:rsidR="003673C3" w:rsidRDefault="003673C3" w:rsidP="0003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F9B7FF" w14:textId="214076DE" w:rsidR="006C774D" w:rsidRDefault="003673C3">
    <w:pPr>
      <w:pStyle w:val="Kopfzeile"/>
    </w:pPr>
    <w:r>
      <w:rPr>
        <w:noProof/>
        <w:lang w:val="de-DE" w:eastAsia="de-DE"/>
      </w:rPr>
      <w:pict w14:anchorId="411C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94.7pt;height:841.05pt;z-index:-251654144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476C08E9">
        <v:shape id="WordPictureWatermark2" o:spid="_x0000_s2056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8BA349" w14:textId="61765F58" w:rsidR="006C774D" w:rsidRDefault="003673C3">
    <w:pPr>
      <w:pStyle w:val="Kopfzeile"/>
    </w:pPr>
    <w:r>
      <w:rPr>
        <w:noProof/>
        <w:lang w:val="de-DE" w:eastAsia="de-DE"/>
      </w:rPr>
      <w:pict w14:anchorId="1534AF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-25.95pt;margin-top:-72.1pt;width:599.6pt;height:847.9pt;z-index:-251655168;mso-wrap-edited:f;mso-position-horizontal-relative:margin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A4628E" w14:textId="0B2411BB" w:rsidR="006C774D" w:rsidRDefault="003673C3">
    <w:pPr>
      <w:pStyle w:val="Kopfzeile"/>
    </w:pPr>
    <w:r>
      <w:rPr>
        <w:noProof/>
        <w:lang w:val="de-DE" w:eastAsia="de-DE"/>
      </w:rPr>
      <w:pict w14:anchorId="01C8E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94.7pt;height:841.05pt;z-index:-251653120;mso-wrap-edited:f;mso-position-horizontal:center;mso-position-horizontal-relative:margin;mso-position-vertical:center;mso-position-vertical-relative:margin" wrapcoords="-27 0 -27 2755 19420 2774 19420 2851 21600 2851 21600 1541 19448 1522 21600 1310 21600 0 -27 0">
          <v:imagedata r:id="rId1" o:title="Background"/>
          <w10:wrap anchorx="margin" anchory="margin"/>
        </v:shape>
      </w:pict>
    </w:r>
    <w:r>
      <w:rPr>
        <w:noProof/>
        <w:lang w:val="de-DE" w:eastAsia="de-DE"/>
      </w:rPr>
      <w:pict w14:anchorId="5FAAE9F6">
        <v:shape id="WordPictureWatermark3" o:spid="_x0000_s2057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481 108 2769 108 2788 19423 2846 21600 2846 21600 1538 19423 1519 21600 1307 21600 0 -27 0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F083C"/>
    <w:multiLevelType w:val="hybridMultilevel"/>
    <w:tmpl w:val="2BD88BE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DC04D9"/>
    <w:multiLevelType w:val="hybridMultilevel"/>
    <w:tmpl w:val="F850C74C"/>
    <w:lvl w:ilvl="0" w:tplc="6510A41A">
      <w:start w:val="16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A27B2"/>
    <w:multiLevelType w:val="hybridMultilevel"/>
    <w:tmpl w:val="993C10C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4522"/>
    <w:multiLevelType w:val="hybridMultilevel"/>
    <w:tmpl w:val="DD0E1C50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C564D8"/>
    <w:multiLevelType w:val="hybridMultilevel"/>
    <w:tmpl w:val="DBDC0072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1021A"/>
    <w:multiLevelType w:val="hybridMultilevel"/>
    <w:tmpl w:val="799CCD10"/>
    <w:lvl w:ilvl="0" w:tplc="5F06E298">
      <w:start w:val="16"/>
      <w:numFmt w:val="bullet"/>
      <w:lvlText w:val="-"/>
      <w:lvlJc w:val="left"/>
      <w:pPr>
        <w:ind w:left="360" w:hanging="360"/>
      </w:pPr>
      <w:rPr>
        <w:rFonts w:ascii="AvenirNextCondensed-Medium" w:eastAsiaTheme="minorHAnsi" w:hAnsi="AvenirNextCondensed-Medium" w:cs="AvenirNextCondensed-Medium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CC7460"/>
    <w:multiLevelType w:val="hybridMultilevel"/>
    <w:tmpl w:val="91AC1B56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3557B38"/>
    <w:multiLevelType w:val="hybridMultilevel"/>
    <w:tmpl w:val="BD1ECA60"/>
    <w:lvl w:ilvl="0" w:tplc="566285BC">
      <w:start w:val="3"/>
      <w:numFmt w:val="bullet"/>
      <w:lvlText w:val="-"/>
      <w:lvlJc w:val="left"/>
      <w:pPr>
        <w:ind w:left="36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B62547"/>
    <w:multiLevelType w:val="hybridMultilevel"/>
    <w:tmpl w:val="0AD86AC6"/>
    <w:lvl w:ilvl="0" w:tplc="BAA28704">
      <w:start w:val="10"/>
      <w:numFmt w:val="bullet"/>
      <w:lvlText w:val="-"/>
      <w:lvlJc w:val="left"/>
      <w:pPr>
        <w:ind w:left="720" w:hanging="360"/>
      </w:pPr>
      <w:rPr>
        <w:rFonts w:ascii="Avenir Next Condensed Medium" w:eastAsiaTheme="minorHAnsi" w:hAnsi="Avenir Next Condensed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52719"/>
    <w:multiLevelType w:val="hybridMultilevel"/>
    <w:tmpl w:val="38C44484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F1CBF"/>
    <w:multiLevelType w:val="hybridMultilevel"/>
    <w:tmpl w:val="23946E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06260"/>
    <w:multiLevelType w:val="hybridMultilevel"/>
    <w:tmpl w:val="7ECA8F42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C43957"/>
    <w:multiLevelType w:val="hybridMultilevel"/>
    <w:tmpl w:val="DA3015B4"/>
    <w:lvl w:ilvl="0" w:tplc="6C86C4B4">
      <w:numFmt w:val="bullet"/>
      <w:lvlText w:val="-"/>
      <w:lvlJc w:val="left"/>
      <w:pPr>
        <w:ind w:left="70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0E2487"/>
    <w:multiLevelType w:val="hybridMultilevel"/>
    <w:tmpl w:val="05749EF8"/>
    <w:lvl w:ilvl="0" w:tplc="3116A1F6"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1E5AC4"/>
    <w:multiLevelType w:val="hybridMultilevel"/>
    <w:tmpl w:val="C4F68424"/>
    <w:lvl w:ilvl="0" w:tplc="566285BC">
      <w:start w:val="3"/>
      <w:numFmt w:val="bullet"/>
      <w:lvlText w:val="-"/>
      <w:lvlJc w:val="left"/>
      <w:pPr>
        <w:ind w:left="720" w:hanging="360"/>
      </w:pPr>
      <w:rPr>
        <w:rFonts w:ascii="Avenir Next Condensed Regular" w:eastAsiaTheme="minorEastAsia" w:hAnsi="Avenir Next Condensed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D00507"/>
    <w:multiLevelType w:val="hybridMultilevel"/>
    <w:tmpl w:val="0226C1B6"/>
    <w:lvl w:ilvl="0" w:tplc="2C785E0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DB74689"/>
    <w:multiLevelType w:val="hybridMultilevel"/>
    <w:tmpl w:val="6900986C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F4793"/>
    <w:multiLevelType w:val="hybridMultilevel"/>
    <w:tmpl w:val="396C64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D33FA"/>
    <w:multiLevelType w:val="hybridMultilevel"/>
    <w:tmpl w:val="A0543E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B6169E"/>
    <w:multiLevelType w:val="hybridMultilevel"/>
    <w:tmpl w:val="CF7EA516"/>
    <w:lvl w:ilvl="0" w:tplc="3116A1F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6"/>
  </w:num>
  <w:num w:numId="4">
    <w:abstractNumId w:val="15"/>
  </w:num>
  <w:num w:numId="5">
    <w:abstractNumId w:val="12"/>
  </w:num>
  <w:num w:numId="6">
    <w:abstractNumId w:val="6"/>
  </w:num>
  <w:num w:numId="7">
    <w:abstractNumId w:val="11"/>
  </w:num>
  <w:num w:numId="8">
    <w:abstractNumId w:val="14"/>
  </w:num>
  <w:num w:numId="9">
    <w:abstractNumId w:val="4"/>
  </w:num>
  <w:num w:numId="10">
    <w:abstractNumId w:val="7"/>
  </w:num>
  <w:num w:numId="11">
    <w:abstractNumId w:val="10"/>
  </w:num>
  <w:num w:numId="12">
    <w:abstractNumId w:val="17"/>
  </w:num>
  <w:num w:numId="13">
    <w:abstractNumId w:val="18"/>
  </w:num>
  <w:num w:numId="14">
    <w:abstractNumId w:val="8"/>
  </w:num>
  <w:num w:numId="15">
    <w:abstractNumId w:val="0"/>
  </w:num>
  <w:num w:numId="16">
    <w:abstractNumId w:val="13"/>
  </w:num>
  <w:num w:numId="17">
    <w:abstractNumId w:val="1"/>
  </w:num>
  <w:num w:numId="18">
    <w:abstractNumId w:val="19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284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79"/>
    <w:rsid w:val="00017223"/>
    <w:rsid w:val="000333BF"/>
    <w:rsid w:val="000675E4"/>
    <w:rsid w:val="00087047"/>
    <w:rsid w:val="000A4235"/>
    <w:rsid w:val="000C1A08"/>
    <w:rsid w:val="000C1C19"/>
    <w:rsid w:val="00103BD8"/>
    <w:rsid w:val="0012322B"/>
    <w:rsid w:val="001741A0"/>
    <w:rsid w:val="001746C9"/>
    <w:rsid w:val="001953F6"/>
    <w:rsid w:val="00196004"/>
    <w:rsid w:val="001D050A"/>
    <w:rsid w:val="001E1E2F"/>
    <w:rsid w:val="00201B31"/>
    <w:rsid w:val="00252D02"/>
    <w:rsid w:val="00287009"/>
    <w:rsid w:val="002917C3"/>
    <w:rsid w:val="002C548A"/>
    <w:rsid w:val="0031074C"/>
    <w:rsid w:val="00320986"/>
    <w:rsid w:val="003673C3"/>
    <w:rsid w:val="003778F7"/>
    <w:rsid w:val="0038365F"/>
    <w:rsid w:val="003836B8"/>
    <w:rsid w:val="003C3F59"/>
    <w:rsid w:val="003C7C00"/>
    <w:rsid w:val="003F2627"/>
    <w:rsid w:val="0042064D"/>
    <w:rsid w:val="00421874"/>
    <w:rsid w:val="00433392"/>
    <w:rsid w:val="00435B56"/>
    <w:rsid w:val="004531F1"/>
    <w:rsid w:val="00453AC2"/>
    <w:rsid w:val="004645CC"/>
    <w:rsid w:val="00475058"/>
    <w:rsid w:val="004C0804"/>
    <w:rsid w:val="00513C5B"/>
    <w:rsid w:val="00522FE4"/>
    <w:rsid w:val="00557B76"/>
    <w:rsid w:val="005C7840"/>
    <w:rsid w:val="00610268"/>
    <w:rsid w:val="00637F79"/>
    <w:rsid w:val="0068262F"/>
    <w:rsid w:val="00694F2A"/>
    <w:rsid w:val="006A3C85"/>
    <w:rsid w:val="006A6A6B"/>
    <w:rsid w:val="006B6488"/>
    <w:rsid w:val="006C774D"/>
    <w:rsid w:val="006F2C6E"/>
    <w:rsid w:val="00705DBA"/>
    <w:rsid w:val="00717B61"/>
    <w:rsid w:val="00740096"/>
    <w:rsid w:val="00763E1B"/>
    <w:rsid w:val="007879C8"/>
    <w:rsid w:val="00792427"/>
    <w:rsid w:val="00792CA2"/>
    <w:rsid w:val="008945E3"/>
    <w:rsid w:val="008D70C6"/>
    <w:rsid w:val="008E2405"/>
    <w:rsid w:val="008E53FB"/>
    <w:rsid w:val="008F5D99"/>
    <w:rsid w:val="0092649D"/>
    <w:rsid w:val="0094559E"/>
    <w:rsid w:val="00956838"/>
    <w:rsid w:val="0096766A"/>
    <w:rsid w:val="00983120"/>
    <w:rsid w:val="00997757"/>
    <w:rsid w:val="009A2A84"/>
    <w:rsid w:val="009F332C"/>
    <w:rsid w:val="00A119D0"/>
    <w:rsid w:val="00A14B55"/>
    <w:rsid w:val="00A154CC"/>
    <w:rsid w:val="00A70DBF"/>
    <w:rsid w:val="00A96419"/>
    <w:rsid w:val="00AA7A83"/>
    <w:rsid w:val="00AD5672"/>
    <w:rsid w:val="00AE0B34"/>
    <w:rsid w:val="00B02824"/>
    <w:rsid w:val="00B24FD0"/>
    <w:rsid w:val="00B36AE2"/>
    <w:rsid w:val="00B764AC"/>
    <w:rsid w:val="00BD3020"/>
    <w:rsid w:val="00C4369E"/>
    <w:rsid w:val="00C476ED"/>
    <w:rsid w:val="00C47E66"/>
    <w:rsid w:val="00C52432"/>
    <w:rsid w:val="00C94FFD"/>
    <w:rsid w:val="00CA4501"/>
    <w:rsid w:val="00CD6BD2"/>
    <w:rsid w:val="00D316AD"/>
    <w:rsid w:val="00D64035"/>
    <w:rsid w:val="00D80BFA"/>
    <w:rsid w:val="00D859F3"/>
    <w:rsid w:val="00DC2E5F"/>
    <w:rsid w:val="00DC6DFD"/>
    <w:rsid w:val="00E03645"/>
    <w:rsid w:val="00E313EE"/>
    <w:rsid w:val="00E33032"/>
    <w:rsid w:val="00E43321"/>
    <w:rsid w:val="00E806F3"/>
    <w:rsid w:val="00E9648E"/>
    <w:rsid w:val="00EB48D3"/>
    <w:rsid w:val="00ED6FBA"/>
    <w:rsid w:val="00EF1A57"/>
    <w:rsid w:val="00FC01BF"/>
    <w:rsid w:val="00FF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3F96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3B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3BF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33BF"/>
  </w:style>
  <w:style w:type="paragraph" w:styleId="Fuzeile">
    <w:name w:val="footer"/>
    <w:basedOn w:val="Standard"/>
    <w:link w:val="FuzeileZchn"/>
    <w:uiPriority w:val="99"/>
    <w:unhideWhenUsed/>
    <w:rsid w:val="00033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3BF"/>
  </w:style>
  <w:style w:type="paragraph" w:customStyle="1" w:styleId="EinfAbs">
    <w:name w:val="[Einf. Abs.]"/>
    <w:basedOn w:val="Standard"/>
    <w:uiPriority w:val="99"/>
    <w:rsid w:val="000333B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AD567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AD5672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97757"/>
    <w:rPr>
      <w:color w:val="800080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0A42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obsproject.com/download" TargetMode="External"/><Relationship Id="rId12" Type="http://schemas.openxmlformats.org/officeDocument/2006/relationships/hyperlink" Target="https://obsproject.com/download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https://obsproject.com/download" TargetMode="External"/><Relationship Id="rId10" Type="http://schemas.openxmlformats.org/officeDocument/2006/relationships/hyperlink" Target="https://obsproject.com/download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deed.de" TargetMode="External"/><Relationship Id="rId4" Type="http://schemas.openxmlformats.org/officeDocument/2006/relationships/hyperlink" Target="http://www.creative-gaming.eu/" TargetMode="External"/><Relationship Id="rId5" Type="http://schemas.openxmlformats.org/officeDocument/2006/relationships/hyperlink" Target="http://www.hoou.de/" TargetMode="External"/><Relationship Id="rId6" Type="http://schemas.openxmlformats.org/officeDocument/2006/relationships/hyperlink" Target="https://creativecommons.org/licenses/by-sa/4.0/deed.de" TargetMode="External"/><Relationship Id="rId7" Type="http://schemas.openxmlformats.org/officeDocument/2006/relationships/image" Target="media/image3.png"/><Relationship Id="rId1" Type="http://schemas.openxmlformats.org/officeDocument/2006/relationships/hyperlink" Target="http://www.creative-gaming.eu/" TargetMode="External"/><Relationship Id="rId2" Type="http://schemas.openxmlformats.org/officeDocument/2006/relationships/hyperlink" Target="http://www.hoou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aflitta:Library:Application%20Support:Microsoft:Office:Benutzervorlagen:Meine%20Vorlagen:Konzept_Method_Handout_Vorlage.dotx" TargetMode="External"/></Relationships>
</file>

<file path=word/theme/theme1.xml><?xml version="1.0" encoding="utf-8"?>
<a:theme xmlns:a="http://schemas.openxmlformats.org/drawingml/2006/main" name="KonzeptRezept_Vorlag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9BF54C-A8EC-B042-B822-AA078487A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HD:Users:juliaflitta:Library:Application Support:Microsoft:Office:Benutzervorlagen:Meine Vorlagen:Konzept_Method_Handout_Vorlage.dotx</Template>
  <TotalTime>0</TotalTime>
  <Pages>4</Pages>
  <Words>15</Words>
  <Characters>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Flitta</dc:creator>
  <cp:lastModifiedBy>Nina Mair</cp:lastModifiedBy>
  <cp:revision>3</cp:revision>
  <cp:lastPrinted>2017-04-14T10:26:00Z</cp:lastPrinted>
  <dcterms:created xsi:type="dcterms:W3CDTF">2017-04-14T10:26:00Z</dcterms:created>
  <dcterms:modified xsi:type="dcterms:W3CDTF">2017-04-14T10:26:00Z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LastSaved">
    <vt:filetime>2017-01-17T00:00:00Z</vt:filetime>
  </property>
</Properties>
</file>