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F8CE70" w14:textId="1EF3FCC8" w:rsidR="0012322B" w:rsidRPr="000C1C19" w:rsidRDefault="0012322B" w:rsidP="00017223">
      <w:pPr>
        <w:spacing w:after="0" w:line="240" w:lineRule="exact"/>
        <w:ind w:right="-20"/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</w:pPr>
    </w:p>
    <w:p w14:paraId="139A3210" w14:textId="605BFB55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33CE82FE" wp14:editId="759EAF01">
                <wp:simplePos x="0" y="0"/>
                <wp:positionH relativeFrom="column">
                  <wp:posOffset>2884170</wp:posOffset>
                </wp:positionH>
                <wp:positionV relativeFrom="page">
                  <wp:posOffset>1066800</wp:posOffset>
                </wp:positionV>
                <wp:extent cx="3564000" cy="342000"/>
                <wp:effectExtent l="0" t="0" r="0" b="0"/>
                <wp:wrapThrough wrapText="bothSides">
                  <wp:wrapPolygon edited="0">
                    <wp:start x="154" y="1606"/>
                    <wp:lineTo x="154" y="17665"/>
                    <wp:lineTo x="21246" y="17665"/>
                    <wp:lineTo x="21246" y="1606"/>
                    <wp:lineTo x="154" y="1606"/>
                  </wp:wrapPolygon>
                </wp:wrapThrough>
                <wp:docPr id="4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000" cy="34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C5A8C45" w14:textId="77777777" w:rsidR="006C774D" w:rsidRPr="00A96419" w:rsidRDefault="006C774D" w:rsidP="006C774D">
                            <w:pPr>
                              <w:keepNext/>
                              <w:spacing w:line="240" w:lineRule="auto"/>
                              <w:jc w:val="right"/>
                              <w:rPr>
                                <w:rFonts w:ascii="Franklin Gothic Book" w:hAnsi="Franklin Gothic Book"/>
                                <w:b/>
                                <w:color w:val="F31E78"/>
                                <w:sz w:val="24"/>
                                <w:szCs w:val="24"/>
                              </w:rPr>
                            </w:pPr>
                            <w:r w:rsidRPr="00A96419">
                              <w:rPr>
                                <w:rFonts w:ascii="Franklin Gothic Book" w:hAnsi="Franklin Gothic Book"/>
                                <w:b/>
                                <w:color w:val="F31E78"/>
                                <w:sz w:val="24"/>
                                <w:szCs w:val="24"/>
                              </w:rPr>
                              <w:t xml:space="preserve">KONZEPT </w:t>
                            </w:r>
                            <w:r w:rsidRPr="00A96419">
                              <w:rPr>
                                <w:rFonts w:ascii="Franklin Gothic Book" w:hAnsi="Franklin Gothic Book"/>
                                <w:b/>
                                <w:color w:val="EFA5C5"/>
                                <w:sz w:val="24"/>
                                <w:szCs w:val="24"/>
                              </w:rPr>
                              <w:t>/ METHODE / HANDOUT</w:t>
                            </w:r>
                          </w:p>
                          <w:p w14:paraId="08C3D949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  <w:p w14:paraId="5C736B0F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  <w:p w14:paraId="52DEF85D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  <w:p w14:paraId="4EEAE06D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  <w:p w14:paraId="23B08ADE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CE82FE" id="_x0000_t202" coordsize="21600,21600" o:spt="202" path="m0,0l0,21600,21600,21600,21600,0xe">
                <v:stroke joinstyle="miter"/>
                <v:path gradientshapeok="t" o:connecttype="rect"/>
              </v:shapetype>
              <v:shape id="Text Box 40" o:spid="_x0000_s1026" type="#_x0000_t202" style="position:absolute;margin-left:227.1pt;margin-top:84pt;width:280.65pt;height:2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" filled="f" stroked="f">
                <v:textbox inset=",7.2pt,,7.2pt">
                  <w:txbxContent>
                    <w:p w14:paraId="0C5A8C45" w14:textId="77777777" w:rsidR="006C774D" w:rsidRPr="00A96419" w:rsidRDefault="006C774D" w:rsidP="006C774D">
                      <w:pPr>
                        <w:keepNext/>
                        <w:spacing w:line="240" w:lineRule="auto"/>
                        <w:jc w:val="right"/>
                        <w:rPr>
                          <w:rFonts w:ascii="Franklin Gothic Book" w:hAnsi="Franklin Gothic Book"/>
                          <w:b/>
                          <w:color w:val="F31E78"/>
                          <w:sz w:val="24"/>
                          <w:szCs w:val="24"/>
                        </w:rPr>
                      </w:pPr>
                      <w:r w:rsidRPr="00A96419">
                        <w:rPr>
                          <w:rFonts w:ascii="Franklin Gothic Book" w:hAnsi="Franklin Gothic Book"/>
                          <w:b/>
                          <w:color w:val="F31E78"/>
                          <w:sz w:val="24"/>
                          <w:szCs w:val="24"/>
                        </w:rPr>
                        <w:t xml:space="preserve">KONZEPT </w:t>
                      </w:r>
                      <w:r w:rsidRPr="00A96419">
                        <w:rPr>
                          <w:rFonts w:ascii="Franklin Gothic Book" w:hAnsi="Franklin Gothic Book"/>
                          <w:b/>
                          <w:color w:val="EFA5C5"/>
                          <w:sz w:val="24"/>
                          <w:szCs w:val="24"/>
                        </w:rPr>
                        <w:t>/ METHODE / HANDOUT</w:t>
                      </w:r>
                    </w:p>
                    <w:p w14:paraId="08C3D949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  <w:p w14:paraId="5C736B0F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  <w:p w14:paraId="52DEF85D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  <w:p w14:paraId="4EEAE06D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  <w:p w14:paraId="23B08ADE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</w:p>
    <w:p w14:paraId="37DD6D31" w14:textId="7951D56B" w:rsidR="0012322B" w:rsidRPr="000C1C19" w:rsidRDefault="006F2C6E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41184" behindDoc="1" locked="1" layoutInCell="1" allowOverlap="1" wp14:anchorId="11307222" wp14:editId="10B67857">
            <wp:simplePos x="0" y="0"/>
            <wp:positionH relativeFrom="column">
              <wp:posOffset>-99060</wp:posOffset>
            </wp:positionH>
            <wp:positionV relativeFrom="page">
              <wp:posOffset>3990975</wp:posOffset>
            </wp:positionV>
            <wp:extent cx="50165" cy="1061720"/>
            <wp:effectExtent l="2223" t="0" r="2857" b="2858"/>
            <wp:wrapNone/>
            <wp:docPr id="5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5E3"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35040" behindDoc="1" locked="1" layoutInCell="1" allowOverlap="1" wp14:anchorId="20F66A22" wp14:editId="1B175865">
                <wp:simplePos x="0" y="0"/>
                <wp:positionH relativeFrom="column">
                  <wp:posOffset>582930</wp:posOffset>
                </wp:positionH>
                <wp:positionV relativeFrom="page">
                  <wp:posOffset>4375150</wp:posOffset>
                </wp:positionV>
                <wp:extent cx="5799455" cy="6193155"/>
                <wp:effectExtent l="0" t="0" r="0" b="4445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455" cy="619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284F6" w14:textId="77777777" w:rsidR="00B36AE2" w:rsidRPr="00452651" w:rsidRDefault="00B36AE2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color w:val="F41E77"/>
                                <w:sz w:val="20"/>
                                <w:szCs w:val="20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  <w:t xml:space="preserve">// </w:t>
                            </w:r>
                            <w:r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>UMFANG</w:t>
                            </w:r>
                          </w:p>
                          <w:p w14:paraId="62982C95" w14:textId="48FC39F8" w:rsidR="00452651" w:rsidRPr="00452651" w:rsidRDefault="00452651" w:rsidP="00452651">
                            <w:pPr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Mindestens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2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Tage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à 5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Zeitstunden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br/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Auch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auf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einen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fünftägigen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Ferienworkshop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oder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eine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Projektwoche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ausdehnbar</w:t>
                            </w:r>
                            <w:proofErr w:type="spellEnd"/>
                          </w:p>
                          <w:p w14:paraId="04778483" w14:textId="4023541D" w:rsidR="00B36AE2" w:rsidRPr="00452651" w:rsidRDefault="00B36AE2" w:rsidP="00196004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ZIELGRUPPE</w:t>
                            </w:r>
                            <w:r w:rsidR="000C1C19" w:rsidRPr="00452651">
                              <w:rPr>
                                <w:rFonts w:ascii="Franklin Gothic Book" w:hAnsi="Franklin Gothic Book"/>
                              </w:rPr>
                              <w:br/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Jugendliche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zwischen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13 und 17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Jahren</w:t>
                            </w:r>
                            <w:proofErr w:type="spellEnd"/>
                          </w:p>
                          <w:p w14:paraId="782345B1" w14:textId="77777777" w:rsidR="00B36AE2" w:rsidRPr="00452651" w:rsidRDefault="00B36AE2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ANZAHL DER</w:t>
                            </w:r>
                            <w:r w:rsidRPr="00452651">
                              <w:rPr>
                                <w:rFonts w:ascii="Franklin Gothic Book" w:hAnsi="Franklin Gothic Book"/>
                                <w:b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TEILNEHMENDENZAHL UND PÄDAGOGEN*INNEN</w:t>
                            </w:r>
                          </w:p>
                          <w:p w14:paraId="1BA3E5BF" w14:textId="77777777" w:rsidR="00452651" w:rsidRPr="00452651" w:rsidRDefault="00452651" w:rsidP="00452651">
                            <w:pPr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16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Teilnehmende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2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Pädagogen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*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innen</w:t>
                            </w:r>
                            <w:proofErr w:type="spellEnd"/>
                          </w:p>
                          <w:p w14:paraId="308EB7C1" w14:textId="77777777" w:rsidR="00B36AE2" w:rsidRPr="00452651" w:rsidRDefault="00B36AE2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SOZIALFORM</w:t>
                            </w:r>
                          </w:p>
                          <w:p w14:paraId="2C24CF8D" w14:textId="77777777" w:rsidR="00452651" w:rsidRPr="00452651" w:rsidRDefault="00452651" w:rsidP="00452651">
                            <w:pPr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Partnerarbeit</w:t>
                            </w:r>
                            <w:proofErr w:type="spellEnd"/>
                          </w:p>
                          <w:p w14:paraId="7BBF5B99" w14:textId="77777777" w:rsidR="00B36AE2" w:rsidRPr="00452651" w:rsidRDefault="00B36AE2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AUSSTATTUNG</w:t>
                            </w:r>
                          </w:p>
                          <w:p w14:paraId="5789AB51" w14:textId="77777777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1 Laptop/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Rechner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pro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Gruppe</w:t>
                            </w:r>
                            <w:proofErr w:type="spellEnd"/>
                          </w:p>
                          <w:p w14:paraId="577E1538" w14:textId="77777777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Peripherie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(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Mäuse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Kopfhörer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)</w:t>
                            </w:r>
                          </w:p>
                          <w:p w14:paraId="1B00FA89" w14:textId="77777777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Die Sims 3 auf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allen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Rechnern</w:t>
                            </w:r>
                            <w:proofErr w:type="spellEnd"/>
                          </w:p>
                          <w:p w14:paraId="0F98108C" w14:textId="77777777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Schnittsoftware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auf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allen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Rechnern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, z. B. Movie Maker</w:t>
                            </w:r>
                          </w:p>
                          <w:p w14:paraId="57BF75DE" w14:textId="77777777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Audioschnittsoftware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, z. B. Audacity</w:t>
                            </w:r>
                          </w:p>
                          <w:p w14:paraId="6719A987" w14:textId="77777777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1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Mikrofon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pro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Gruppe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(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inklusive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XLR-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Kabel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XLR auf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kleine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Klinke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Adapter),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ggf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ist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Tonaufnahme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auch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direkt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mit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dem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Smartphone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oder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über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den PC via Audacity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möglich</w:t>
                            </w:r>
                            <w:proofErr w:type="spellEnd"/>
                          </w:p>
                          <w:p w14:paraId="5E897EC0" w14:textId="77777777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Handout Machinima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mit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Sims 3</w:t>
                            </w: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für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jede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Gruppe</w:t>
                            </w:r>
                            <w:proofErr w:type="spellEnd"/>
                          </w:p>
                          <w:p w14:paraId="5BD07C5E" w14:textId="64A82E0A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Storyboard-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Vorlagen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für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alle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Gruppen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z. B. </w:t>
                            </w:r>
                            <w:hyperlink r:id="rId9" w:history="1">
                              <w:proofErr w:type="spellStart"/>
                              <w:r w:rsidRPr="00452651">
                                <w:rPr>
                                  <w:rStyle w:val="Link"/>
                                  <w:rFonts w:ascii="Franklin Gothic Book" w:hAnsi="Franklin Gothic Book"/>
                                  <w:sz w:val="24"/>
                                </w:rPr>
                                <w:t>hier</w:t>
                              </w:r>
                              <w:proofErr w:type="spellEnd"/>
                            </w:hyperlink>
                          </w:p>
                          <w:p w14:paraId="683FFC36" w14:textId="77777777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Stifte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Papier</w:t>
                            </w:r>
                          </w:p>
                          <w:p w14:paraId="79BB8A31" w14:textId="77777777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1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Präsentationsrechner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Beamer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oder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interaktives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Whiteboard</w:t>
                            </w:r>
                          </w:p>
                          <w:p w14:paraId="2AB16D31" w14:textId="77777777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Tafel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Flipchart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oder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Whiteboard</w:t>
                            </w:r>
                          </w:p>
                          <w:p w14:paraId="73B6C026" w14:textId="77777777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1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USB-Stick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oder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externe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Festplatte</w:t>
                            </w:r>
                            <w:proofErr w:type="spellEnd"/>
                          </w:p>
                          <w:p w14:paraId="083D938B" w14:textId="77777777" w:rsidR="006C774D" w:rsidRPr="00452651" w:rsidRDefault="006C774D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66A22" id="Textfeld 36" o:spid="_x0000_s1027" type="#_x0000_t202" style="position:absolute;margin-left:45.9pt;margin-top:344.5pt;width:456.65pt;height:487.6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eZR9QCAAAY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" filled="f" stroked="f">
                <v:textbox>
                  <w:txbxContent>
                    <w:p w14:paraId="61E284F6" w14:textId="77777777" w:rsidR="00B36AE2" w:rsidRPr="00452651" w:rsidRDefault="00B36AE2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color w:val="F41E77"/>
                          <w:sz w:val="20"/>
                          <w:szCs w:val="20"/>
                        </w:rPr>
                      </w:pPr>
                      <w:r w:rsidRPr="00452651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  <w:t xml:space="preserve">// </w:t>
                      </w:r>
                      <w:r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>UMFANG</w:t>
                      </w:r>
                    </w:p>
                    <w:p w14:paraId="62982C95" w14:textId="48FC39F8" w:rsidR="00452651" w:rsidRPr="00452651" w:rsidRDefault="00452651" w:rsidP="00452651">
                      <w:pPr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Mindestens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2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Tage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à 5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Zeitstunden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br/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Auch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auf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einen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fünftägigen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Ferienworkshop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oder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eine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Projektwoche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ausdehnbar</w:t>
                      </w:r>
                      <w:proofErr w:type="spellEnd"/>
                    </w:p>
                    <w:p w14:paraId="04778483" w14:textId="4023541D" w:rsidR="00B36AE2" w:rsidRPr="00452651" w:rsidRDefault="00B36AE2" w:rsidP="00196004">
                      <w:pPr>
                        <w:rPr>
                          <w:rFonts w:ascii="Franklin Gothic Book" w:hAnsi="Franklin Gothic Book"/>
                        </w:rPr>
                      </w:pPr>
                      <w:r w:rsidRPr="00452651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ZIELGRUPPE</w:t>
                      </w:r>
                      <w:r w:rsidR="000C1C19" w:rsidRPr="00452651">
                        <w:rPr>
                          <w:rFonts w:ascii="Franklin Gothic Book" w:hAnsi="Franklin Gothic Book"/>
                        </w:rPr>
                        <w:br/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</w:rPr>
                        <w:t>Jugendliche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</w:rPr>
                        <w:t>zwischen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13 und 17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</w:rPr>
                        <w:t>Jahren</w:t>
                      </w:r>
                      <w:proofErr w:type="spellEnd"/>
                    </w:p>
                    <w:p w14:paraId="782345B1" w14:textId="77777777" w:rsidR="00B36AE2" w:rsidRPr="00452651" w:rsidRDefault="00B36AE2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452651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ANZAHL DER</w:t>
                      </w:r>
                      <w:r w:rsidRPr="00452651">
                        <w:rPr>
                          <w:rFonts w:ascii="Franklin Gothic Book" w:hAnsi="Franklin Gothic Book"/>
                          <w:b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TEILNEHMENDENZAHL UND PÄDAGOGEN*INNEN</w:t>
                      </w:r>
                    </w:p>
                    <w:p w14:paraId="1BA3E5BF" w14:textId="77777777" w:rsidR="00452651" w:rsidRPr="00452651" w:rsidRDefault="00452651" w:rsidP="00452651">
                      <w:pPr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16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Teilnehmende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und 2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Pädagogen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*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innen</w:t>
                      </w:r>
                      <w:proofErr w:type="spellEnd"/>
                    </w:p>
                    <w:p w14:paraId="308EB7C1" w14:textId="77777777" w:rsidR="00B36AE2" w:rsidRPr="00452651" w:rsidRDefault="00B36AE2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452651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SOZIALFORM</w:t>
                      </w:r>
                    </w:p>
                    <w:p w14:paraId="2C24CF8D" w14:textId="77777777" w:rsidR="00452651" w:rsidRPr="00452651" w:rsidRDefault="00452651" w:rsidP="00452651">
                      <w:pPr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Partnerarbeit</w:t>
                      </w:r>
                      <w:proofErr w:type="spellEnd"/>
                    </w:p>
                    <w:p w14:paraId="7BBF5B99" w14:textId="77777777" w:rsidR="00B36AE2" w:rsidRPr="00452651" w:rsidRDefault="00B36AE2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452651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AUSSTATTUNG</w:t>
                      </w:r>
                    </w:p>
                    <w:p w14:paraId="5789AB51" w14:textId="77777777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1 Laptop/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Rechner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pro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Gruppe</w:t>
                      </w:r>
                      <w:proofErr w:type="spellEnd"/>
                    </w:p>
                    <w:p w14:paraId="577E1538" w14:textId="77777777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Peripherie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(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Mäuse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Kopfhörer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)</w:t>
                      </w:r>
                    </w:p>
                    <w:p w14:paraId="1B00FA89" w14:textId="77777777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Die Sims 3 auf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allen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Rechnern</w:t>
                      </w:r>
                      <w:proofErr w:type="spellEnd"/>
                    </w:p>
                    <w:p w14:paraId="0F98108C" w14:textId="77777777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Schnittsoftware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auf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allen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Rechnern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, z. B. Movie Maker</w:t>
                      </w:r>
                    </w:p>
                    <w:p w14:paraId="57BF75DE" w14:textId="77777777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Audioschnittsoftware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, z. B. Audacity</w:t>
                      </w:r>
                    </w:p>
                    <w:p w14:paraId="6719A987" w14:textId="77777777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1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Mikrofon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pro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Gruppe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(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inklusive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XLR-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Kabel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und XLR auf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kleine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Klinke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Adapter),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ggf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ist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Tonaufnahme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auch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direkt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mit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dem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Smartphone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oder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über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den PC via Audacity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möglich</w:t>
                      </w:r>
                      <w:proofErr w:type="spellEnd"/>
                    </w:p>
                    <w:p w14:paraId="5E897EC0" w14:textId="77777777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Handout Machinima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mit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Die Sims 3</w:t>
                      </w:r>
                      <w:r w:rsidRPr="00452651">
                        <w:rPr>
                          <w:rFonts w:ascii="Franklin Gothic Book" w:hAnsi="Franklin Gothic Book"/>
                          <w:sz w:val="24"/>
                          <w:vertAlign w:val="superscript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für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jede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Gruppe</w:t>
                      </w:r>
                      <w:proofErr w:type="spellEnd"/>
                    </w:p>
                    <w:p w14:paraId="5BD07C5E" w14:textId="64A82E0A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Storyboard-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Vorlagen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für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alle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Gruppen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, z. B. </w:t>
                      </w:r>
                      <w:hyperlink r:id="rId10" w:history="1">
                        <w:proofErr w:type="spellStart"/>
                        <w:r w:rsidRPr="00452651">
                          <w:rPr>
                            <w:rStyle w:val="Link"/>
                            <w:rFonts w:ascii="Franklin Gothic Book" w:hAnsi="Franklin Gothic Book"/>
                            <w:sz w:val="24"/>
                          </w:rPr>
                          <w:t>hier</w:t>
                        </w:r>
                        <w:proofErr w:type="spellEnd"/>
                      </w:hyperlink>
                    </w:p>
                    <w:p w14:paraId="683FFC36" w14:textId="77777777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Stifte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und Papier</w:t>
                      </w:r>
                    </w:p>
                    <w:p w14:paraId="79BB8A31" w14:textId="77777777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1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Präsentationsrechner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und Beamer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oder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interaktives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Whiteboard</w:t>
                      </w:r>
                    </w:p>
                    <w:p w14:paraId="2AB16D31" w14:textId="77777777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Tafel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, Flipchart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oder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Whiteboard</w:t>
                      </w:r>
                    </w:p>
                    <w:p w14:paraId="73B6C026" w14:textId="77777777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1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USB-Stick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oder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externe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Festplatte</w:t>
                      </w:r>
                      <w:proofErr w:type="spellEnd"/>
                    </w:p>
                    <w:p w14:paraId="083D938B" w14:textId="77777777" w:rsidR="006C774D" w:rsidRPr="00452651" w:rsidRDefault="006C774D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945E3"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27872" behindDoc="0" locked="1" layoutInCell="1" allowOverlap="1" wp14:anchorId="42A27692" wp14:editId="3F9A937E">
                <wp:simplePos x="0" y="0"/>
                <wp:positionH relativeFrom="column">
                  <wp:posOffset>581660</wp:posOffset>
                </wp:positionH>
                <wp:positionV relativeFrom="page">
                  <wp:posOffset>1840865</wp:posOffset>
                </wp:positionV>
                <wp:extent cx="5727700" cy="572135"/>
                <wp:effectExtent l="0" t="0" r="0" b="0"/>
                <wp:wrapThrough wrapText="bothSides">
                  <wp:wrapPolygon edited="0">
                    <wp:start x="96" y="959"/>
                    <wp:lineTo x="96" y="19179"/>
                    <wp:lineTo x="21361" y="19179"/>
                    <wp:lineTo x="21361" y="959"/>
                    <wp:lineTo x="96" y="959"/>
                  </wp:wrapPolygon>
                </wp:wrapThrough>
                <wp:docPr id="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00E6710" w14:textId="663DBF1F" w:rsidR="003778F7" w:rsidRPr="003778F7" w:rsidRDefault="003778F7" w:rsidP="003778F7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sz w:val="48"/>
                                <w:szCs w:val="48"/>
                              </w:rPr>
                            </w:pPr>
                            <w:r w:rsidRPr="003778F7">
                              <w:rPr>
                                <w:rFonts w:ascii="Franklin Gothic Book" w:hAnsi="Franklin Gothic Book"/>
                                <w:b/>
                                <w:color w:val="B2D7B3"/>
                                <w:sz w:val="48"/>
                                <w:szCs w:val="48"/>
                              </w:rPr>
                              <w:t>//</w:t>
                            </w:r>
                            <w:r w:rsidR="00452651">
                              <w:rPr>
                                <w:rFonts w:ascii="Franklin Gothic Book" w:hAnsi="Franklin Gothic Book"/>
                                <w:b/>
                                <w:color w:val="B2D7B3"/>
                                <w:sz w:val="48"/>
                                <w:szCs w:val="48"/>
                              </w:rPr>
                              <w:t>MACHINIMA MIT DIE SIMS 3</w:t>
                            </w:r>
                          </w:p>
                          <w:p w14:paraId="2CE4B818" w14:textId="26B45ADC" w:rsidR="006C774D" w:rsidRPr="003778F7" w:rsidRDefault="006C774D" w:rsidP="006C774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b/>
                                <w:color w:val="F31E78"/>
                                <w:sz w:val="48"/>
                                <w:szCs w:val="4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000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27692" id="_x0000_s1028" type="#_x0000_t202" style="position:absolute;margin-left:45.8pt;margin-top:144.95pt;width:451pt;height:45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" filled="f" stroked="f">
                <v:textbox inset="2.5mm,7.2pt,,7.2pt">
                  <w:txbxContent>
                    <w:p w14:paraId="700E6710" w14:textId="663DBF1F" w:rsidR="003778F7" w:rsidRPr="003778F7" w:rsidRDefault="003778F7" w:rsidP="003778F7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sz w:val="48"/>
                          <w:szCs w:val="48"/>
                        </w:rPr>
                      </w:pPr>
                      <w:r w:rsidRPr="003778F7">
                        <w:rPr>
                          <w:rFonts w:ascii="Franklin Gothic Book" w:hAnsi="Franklin Gothic Book"/>
                          <w:b/>
                          <w:color w:val="B2D7B3"/>
                          <w:sz w:val="48"/>
                          <w:szCs w:val="48"/>
                        </w:rPr>
                        <w:t>//</w:t>
                      </w:r>
                      <w:r w:rsidR="00452651">
                        <w:rPr>
                          <w:rFonts w:ascii="Franklin Gothic Book" w:hAnsi="Franklin Gothic Book"/>
                          <w:b/>
                          <w:color w:val="B2D7B3"/>
                          <w:sz w:val="48"/>
                          <w:szCs w:val="48"/>
                        </w:rPr>
                        <w:t>MACHINIMA MIT DIE SIMS 3</w:t>
                      </w:r>
                    </w:p>
                    <w:p w14:paraId="2CE4B818" w14:textId="26B45ADC" w:rsidR="006C774D" w:rsidRPr="003778F7" w:rsidRDefault="006C774D" w:rsidP="006C774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b/>
                          <w:color w:val="F31E78"/>
                          <w:sz w:val="48"/>
                          <w:szCs w:val="48"/>
                          <w:lang w:val="de-DE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8945E3"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05737849" wp14:editId="4837D021">
                <wp:simplePos x="0" y="0"/>
                <wp:positionH relativeFrom="column">
                  <wp:posOffset>584200</wp:posOffset>
                </wp:positionH>
                <wp:positionV relativeFrom="page">
                  <wp:posOffset>2413000</wp:posOffset>
                </wp:positionV>
                <wp:extent cx="5797550" cy="1884680"/>
                <wp:effectExtent l="0" t="0" r="0" b="0"/>
                <wp:wrapSquare wrapText="bothSides"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0" cy="188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5F873" w14:textId="77777777" w:rsidR="00452651" w:rsidRPr="00452651" w:rsidRDefault="00452651" w:rsidP="00452651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Teilnehmenden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entwickeln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eine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Geschichte und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produzieren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daraus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mit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dem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Computerspiel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Sims 3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ein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hyperlink r:id="rId11" w:history="1">
                              <w:r w:rsidRPr="00452651">
                                <w:rPr>
                                  <w:rStyle w:val="Link"/>
                                  <w:rFonts w:ascii="Franklin Gothic Book" w:hAnsi="Franklin Gothic Book"/>
                                  <w:sz w:val="24"/>
                                </w:rPr>
                                <w:t>Machinima</w:t>
                              </w:r>
                            </w:hyperlink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also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einen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Film in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einem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Computerspiel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Dabei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setzen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sie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sich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mit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den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Grundlagen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des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Filmemachens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auseinander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–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angefangen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von der Storyboard-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Entwicklung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über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Einstellungsgrößen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Kameraperspektiven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bis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hin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zum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Filmschnitt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zur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Nachvertonung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Sie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lernen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das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populäre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Computerspiel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 Sims 3 von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einer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neuen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Seite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kennen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indem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sie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Spielumgebung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als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Filmstudio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die Sims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als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Schauspieler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*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innen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für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Realisierung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ihres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eigenen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Films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nutzen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Teilnehmenden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erfahren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wie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man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mit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dem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Medium Games seine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eigene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Geschichte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erzählen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kann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  <w:p w14:paraId="264C218F" w14:textId="77777777" w:rsidR="006C774D" w:rsidRPr="00452651" w:rsidRDefault="006C774D" w:rsidP="00452651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37849" id="Textfeld 38" o:spid="_x0000_s1029" type="#_x0000_t202" style="position:absolute;margin-left:46pt;margin-top:190pt;width:456.5pt;height:148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bhVNQCAAAY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" filled="f" stroked="f">
                <v:textbox>
                  <w:txbxContent>
                    <w:p w14:paraId="5795F873" w14:textId="77777777" w:rsidR="00452651" w:rsidRPr="00452651" w:rsidRDefault="00452651" w:rsidP="00452651">
                      <w:pPr>
                        <w:jc w:val="both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Teilnehmenden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entwickeln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eine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Geschichte und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produzieren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daraus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mit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dem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Computerspiel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Die Sims 3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ein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hyperlink r:id="rId12" w:history="1">
                        <w:r w:rsidRPr="00452651">
                          <w:rPr>
                            <w:rStyle w:val="Link"/>
                            <w:rFonts w:ascii="Franklin Gothic Book" w:hAnsi="Franklin Gothic Book"/>
                            <w:sz w:val="24"/>
                          </w:rPr>
                          <w:t>Machinima</w:t>
                        </w:r>
                      </w:hyperlink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, also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einen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Film in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einem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Computerspiel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Dabei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setzen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sie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sich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mit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den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Grundlagen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des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Filmemachens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auseinander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–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angefangen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von der Storyboard-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Entwicklung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über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Einstellungsgrößen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Kameraperspektiven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bis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hin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zum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Filmschnitt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zur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Nachvertonung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Sie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lernen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das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populäre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Computerspiel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Die Sims 3 von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einer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neuen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Seite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kennen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indem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sie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Spielumgebung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als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Filmstudio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und die Sims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als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Schauspieler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*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innen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für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Realisierung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ihres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eigenen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Films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nutzen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.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Teilnehmenden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erfahren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wie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man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mit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dem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Medium Games seine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eigene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Geschichte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erzählen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kann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  <w:p w14:paraId="264C218F" w14:textId="77777777" w:rsidR="006C774D" w:rsidRPr="00452651" w:rsidRDefault="006C774D" w:rsidP="00452651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sz w:val="24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43232" behindDoc="1" locked="1" layoutInCell="1" allowOverlap="1" wp14:anchorId="5375571E" wp14:editId="208A82E1">
            <wp:simplePos x="0" y="0"/>
            <wp:positionH relativeFrom="column">
              <wp:posOffset>-97790</wp:posOffset>
            </wp:positionH>
            <wp:positionV relativeFrom="page">
              <wp:posOffset>1513205</wp:posOffset>
            </wp:positionV>
            <wp:extent cx="50165" cy="1061720"/>
            <wp:effectExtent l="2223" t="0" r="2857" b="2858"/>
            <wp:wrapNone/>
            <wp:docPr id="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DD8D7" w14:textId="3E4DEF48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3418A18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A53B3AF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82127AE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AFBEF49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E17C2C0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09703B5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bookmarkStart w:id="0" w:name="_GoBack"/>
      <w:bookmarkEnd w:id="0"/>
    </w:p>
    <w:p w14:paraId="1C762D4B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CB4575B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D883858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DE64C3A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707391D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B270AE5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3D9A23F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F32276D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21F4097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3FD98FA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2E28A88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7E969D6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45B9BFB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97B96D2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555B754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466DE78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97169F9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EFB6121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CCA0980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DDB5D85" w14:textId="60857CA1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E401291" w14:textId="79780CFE" w:rsidR="0012322B" w:rsidRPr="000C1C19" w:rsidRDefault="0012322B" w:rsidP="003F2627">
      <w:pPr>
        <w:tabs>
          <w:tab w:val="left" w:pos="1336"/>
          <w:tab w:val="left" w:pos="1401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  <w:tab/>
      </w:r>
      <w:r w:rsidR="003F2627" w:rsidRPr="000C1C19"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  <w:tab/>
      </w:r>
    </w:p>
    <w:p w14:paraId="23A5469C" w14:textId="48FCC4F2" w:rsidR="0012322B" w:rsidRPr="000C1C19" w:rsidRDefault="006F2C6E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46304" behindDoc="1" locked="1" layoutInCell="1" allowOverlap="1" wp14:anchorId="207D46DE" wp14:editId="241C44CB">
            <wp:simplePos x="0" y="0"/>
            <wp:positionH relativeFrom="column">
              <wp:posOffset>-118110</wp:posOffset>
            </wp:positionH>
            <wp:positionV relativeFrom="page">
              <wp:posOffset>1454150</wp:posOffset>
            </wp:positionV>
            <wp:extent cx="50165" cy="1061720"/>
            <wp:effectExtent l="2223" t="0" r="2857" b="2858"/>
            <wp:wrapNone/>
            <wp:docPr id="1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1093B" w14:textId="2D82EAF2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E780842" w14:textId="6A8232AD" w:rsidR="0012322B" w:rsidRPr="000C1C19" w:rsidRDefault="000C1C19" w:rsidP="003778F7">
      <w:pPr>
        <w:tabs>
          <w:tab w:val="left" w:pos="1200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  <w:br/>
      </w:r>
    </w:p>
    <w:p w14:paraId="37C7F076" w14:textId="1FDEF479" w:rsidR="0012322B" w:rsidRPr="000C1C19" w:rsidRDefault="000C1C19" w:rsidP="000C1C19">
      <w:pPr>
        <w:tabs>
          <w:tab w:val="left" w:pos="2960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  <w:tab/>
      </w:r>
    </w:p>
    <w:p w14:paraId="7621E358" w14:textId="2489F056" w:rsidR="0012322B" w:rsidRPr="000C1C19" w:rsidRDefault="0012322B" w:rsidP="0012322B">
      <w:pPr>
        <w:tabs>
          <w:tab w:val="left" w:pos="4151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  <w:tab/>
      </w:r>
    </w:p>
    <w:p w14:paraId="788FF8AA" w14:textId="35D4D1F5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5582953" w14:textId="010863A4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2CCC26C" w14:textId="39EFEFA1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E273624" w14:textId="2DD11419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A53B299" w14:textId="77777777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13903BF" w14:textId="638C554E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E07F0EF" w14:textId="77777777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5A0DBBF" w14:textId="79AA0214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374D1D8" w14:textId="2B49AD3D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3A30E75" w14:textId="094D35E2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BC8200F" w14:textId="1B06D288" w:rsidR="0068262F" w:rsidRPr="000C1C19" w:rsidRDefault="00740096" w:rsidP="008945E3">
      <w:pPr>
        <w:tabs>
          <w:tab w:val="center" w:pos="5490"/>
        </w:tabs>
        <w:spacing w:after="0" w:line="240" w:lineRule="exact"/>
        <w:ind w:right="-20"/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29920" behindDoc="1" locked="1" layoutInCell="1" allowOverlap="1" wp14:anchorId="02929CEB" wp14:editId="2DC9F1FC">
                <wp:simplePos x="0" y="0"/>
                <wp:positionH relativeFrom="column">
                  <wp:posOffset>520700</wp:posOffset>
                </wp:positionH>
                <wp:positionV relativeFrom="page">
                  <wp:posOffset>1828165</wp:posOffset>
                </wp:positionV>
                <wp:extent cx="5790565" cy="7974965"/>
                <wp:effectExtent l="0" t="0" r="0" b="635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565" cy="797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6D054" w14:textId="097B3EC4" w:rsidR="00196004" w:rsidRPr="00452651" w:rsidRDefault="00196004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>//</w:t>
                            </w:r>
                            <w:r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AUFWAND</w:t>
                            </w:r>
                          </w:p>
                          <w:p w14:paraId="6EB2B5A5" w14:textId="08D9FCF5" w:rsidR="00452651" w:rsidRPr="00452651" w:rsidRDefault="00452651" w:rsidP="00452651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Hoch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br/>
                            </w: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Pädagogen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*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sollten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einerseits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über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filmisches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Grundwissen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sowie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über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Erfahrungen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in der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Videoproduktion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verfügen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Andererseits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sollte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Umgang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dem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Spiel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geläufig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sein,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zumindest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was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integrierten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filmischen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Funktionen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notwendige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Cheats und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erforderlichen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Voreinstellungen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des Spiels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betrifft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8011F5C" w14:textId="77777777" w:rsidR="00196004" w:rsidRPr="00452651" w:rsidRDefault="00196004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26E77378" w14:textId="3232B351" w:rsidR="00B36AE2" w:rsidRPr="00452651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VORBEREITUNG</w:t>
                            </w:r>
                          </w:p>
                          <w:p w14:paraId="12E31C08" w14:textId="77777777" w:rsidR="00452651" w:rsidRPr="00452651" w:rsidRDefault="00452651" w:rsidP="00452651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Auf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allen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Rechnern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Die Sims</w:t>
                            </w: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3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installieren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Zudem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überprüfen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ob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der Movie Maker auf den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Rechnern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bereits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vorinstalliert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ist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noch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installiert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muss.</w:t>
                            </w:r>
                          </w:p>
                          <w:p w14:paraId="2DB71B4D" w14:textId="77777777" w:rsidR="00452651" w:rsidRPr="00452651" w:rsidRDefault="00452651" w:rsidP="00452651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Für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jede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Gruppe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Arbeitsinsel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Laptop/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Rechner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sowie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Maus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Kopfhörer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vorbereiten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Stifte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Papier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bereitlegen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F27FBAC" w14:textId="77777777" w:rsidR="00B36AE2" w:rsidRPr="00452651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color w:val="F41E77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7BEECE6C" w14:textId="77777777" w:rsidR="00B36AE2" w:rsidRPr="00452651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DURCHFÜHRUNG</w:t>
                            </w:r>
                          </w:p>
                          <w:p w14:paraId="1605A582" w14:textId="77777777" w:rsidR="00B36AE2" w:rsidRPr="00452651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71AB1D87" w14:textId="297D0B99" w:rsidR="00B36AE2" w:rsidRPr="00452651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 xml:space="preserve">PHASE 1:  </w:t>
                            </w:r>
                            <w:r w:rsidR="00452651"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EINFÜHRUNG</w:t>
                            </w:r>
                          </w:p>
                          <w:p w14:paraId="085C6FA6" w14:textId="77777777" w:rsidR="00452651" w:rsidRPr="00452651" w:rsidRDefault="00452651" w:rsidP="00452651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Plenum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erklären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Pädagogen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*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was Machinimas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sind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welche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unterschiedlichen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Varianten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gibt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zeigen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ausgewählte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Beispiele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Anschließend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Zweierteams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gebildet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idealerweise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mischen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sich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Sims-Kenner*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Sims-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Unerfahrene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Die Teams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haben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nun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Zeit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sich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dem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Spiel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vertraut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machen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nach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ersten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Inspirationen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für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ihren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Film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Ausschau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halten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2C24C10" w14:textId="40967A5E" w:rsidR="00196004" w:rsidRPr="00452651" w:rsidRDefault="00196004" w:rsidP="00452651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</w:t>
                            </w:r>
                            <w:r w:rsidR="000C1C19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</w:t>
                            </w:r>
                            <w:proofErr w:type="spellEnd"/>
                            <w:r w:rsidR="000C1C19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„How to Let’s </w:t>
                            </w:r>
                            <w:proofErr w:type="gramStart"/>
                            <w:r w:rsidR="000C1C19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Play“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folgt</w:t>
                            </w:r>
                            <w:proofErr w:type="spellEnd"/>
                            <w:proofErr w:type="gram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Input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durch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Pädagogen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*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bei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dem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das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Phänomen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Let’s Play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sowie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bekannte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Let’s Player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genauer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unter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Lupe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genommen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8EA5673" w14:textId="77777777" w:rsidR="00B36AE2" w:rsidRPr="00452651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</w:p>
                          <w:p w14:paraId="7103441B" w14:textId="5FEA4F4B" w:rsidR="00B36AE2" w:rsidRPr="00452651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  <w:t xml:space="preserve">// </w:t>
                            </w:r>
                            <w:r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 xml:space="preserve">PHASE 2: </w:t>
                            </w:r>
                            <w:r w:rsidR="00452651"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>FILMISCHE GRUNDLAGEN UND DREHBUCHENTWICKLUNG</w:t>
                            </w:r>
                          </w:p>
                          <w:p w14:paraId="3F4A2E45" w14:textId="77777777" w:rsidR="00452651" w:rsidRPr="00452651" w:rsidRDefault="00452651" w:rsidP="00452651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Plenum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geben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Pädagogen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*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Einführung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in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Filmarbeit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13" w:history="1">
                              <w:proofErr w:type="spellStart"/>
                              <w:r w:rsidRPr="00452651">
                                <w:rPr>
                                  <w:rStyle w:val="Link"/>
                                  <w:rFonts w:ascii="Franklin Gothic Book" w:hAnsi="Franklin Gothic Book"/>
                                  <w:sz w:val="24"/>
                                  <w:szCs w:val="24"/>
                                </w:rPr>
                                <w:t>Einstellungsgrößen</w:t>
                              </w:r>
                              <w:proofErr w:type="spellEnd"/>
                            </w:hyperlink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hyperlink r:id="rId14" w:history="1">
                              <w:proofErr w:type="spellStart"/>
                              <w:r w:rsidRPr="00452651">
                                <w:rPr>
                                  <w:rStyle w:val="Link"/>
                                  <w:rFonts w:ascii="Franklin Gothic Book" w:hAnsi="Franklin Gothic Book"/>
                                  <w:sz w:val="24"/>
                                  <w:szCs w:val="24"/>
                                </w:rPr>
                                <w:t>Kameraperspektiven</w:t>
                              </w:r>
                              <w:proofErr w:type="spellEnd"/>
                            </w:hyperlink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(z. B.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Vogelperspektive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Aufsicht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),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Dialogsituationen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(z. B. Schuss-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Gegenschuss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),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Mise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-Scène, etc.</w:t>
                            </w:r>
                          </w:p>
                          <w:p w14:paraId="1BDDE855" w14:textId="77777777" w:rsidR="00452651" w:rsidRPr="00452651" w:rsidRDefault="00452651" w:rsidP="00452651">
                            <w:pPr>
                              <w:jc w:val="both"/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Anschließend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erarbeiten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Teams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Drehbuch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planen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mithilfe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Storyboards den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Dreh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Drehbücher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Storyboards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Plenum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vorgestellt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besprochen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Danach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arbeiten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Teams das Feedback in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ihre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Drehbücher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D309514" w14:textId="143B3AC4" w:rsidR="00A154CC" w:rsidRPr="00452651" w:rsidRDefault="00A154CC" w:rsidP="00452651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29CEB" id="Textfeld 47" o:spid="_x0000_s1030" type="#_x0000_t202" style="position:absolute;margin-left:41pt;margin-top:143.95pt;width:455.95pt;height:627.9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UiGNQCAAAY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" filled="f" stroked="f">
                <v:textbox>
                  <w:txbxContent>
                    <w:p w14:paraId="0446D054" w14:textId="097B3EC4" w:rsidR="00196004" w:rsidRPr="00452651" w:rsidRDefault="00196004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452651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>//</w:t>
                      </w:r>
                      <w:r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AUFWAND</w:t>
                      </w:r>
                    </w:p>
                    <w:p w14:paraId="6EB2B5A5" w14:textId="08D9FCF5" w:rsidR="00452651" w:rsidRPr="00452651" w:rsidRDefault="00452651" w:rsidP="00452651">
                      <w:pPr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Hoch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br/>
                      </w:r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Pädagogen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*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sollten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einerseits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über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filmisches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Grundwissen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sowie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über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Erfahrungen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in der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Videoproduktion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verfügen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Andererseits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sollte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der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Umgang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dem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Spiel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geläufig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sein,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zumindest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was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integrierten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filmischen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Funktionen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notwendige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Cheats und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erforderlichen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Voreinstellungen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des Spiels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betrifft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8011F5C" w14:textId="77777777" w:rsidR="00196004" w:rsidRPr="00452651" w:rsidRDefault="00196004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</w:pPr>
                    </w:p>
                    <w:p w14:paraId="26E77378" w14:textId="3232B351" w:rsidR="00B36AE2" w:rsidRPr="00452651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452651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VORBEREITUNG</w:t>
                      </w:r>
                    </w:p>
                    <w:p w14:paraId="12E31C08" w14:textId="77777777" w:rsidR="00452651" w:rsidRPr="00452651" w:rsidRDefault="00452651" w:rsidP="00452651">
                      <w:pPr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Auf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allen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Rechnern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Die Sims</w:t>
                      </w:r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3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installieren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Zudem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überprüfen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ob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der Movie Maker auf den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Rechnern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bereits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vorinstalliert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ist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noch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installiert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muss.</w:t>
                      </w:r>
                    </w:p>
                    <w:p w14:paraId="2DB71B4D" w14:textId="77777777" w:rsidR="00452651" w:rsidRPr="00452651" w:rsidRDefault="00452651" w:rsidP="00452651">
                      <w:pPr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Für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jede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Gruppe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Arbeitsinsel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je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Laptop/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Rechner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sowie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Maus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Kopfhörer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vorbereiten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Stifte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Papier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bereitlegen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.</w:t>
                      </w:r>
                    </w:p>
                    <w:p w14:paraId="3F27FBAC" w14:textId="77777777" w:rsidR="00B36AE2" w:rsidRPr="00452651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color w:val="F41E77"/>
                          <w:sz w:val="24"/>
                          <w:szCs w:val="24"/>
                          <w:lang w:val="de-DE"/>
                        </w:rPr>
                      </w:pPr>
                    </w:p>
                    <w:p w14:paraId="7BEECE6C" w14:textId="77777777" w:rsidR="00B36AE2" w:rsidRPr="00452651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452651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DURCHFÜHRUNG</w:t>
                      </w:r>
                    </w:p>
                    <w:p w14:paraId="1605A582" w14:textId="77777777" w:rsidR="00B36AE2" w:rsidRPr="00452651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71AB1D87" w14:textId="297D0B99" w:rsidR="00B36AE2" w:rsidRPr="00452651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452651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 xml:space="preserve">PHASE 1:  </w:t>
                      </w:r>
                      <w:r w:rsidR="00452651"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EINFÜHRUNG</w:t>
                      </w:r>
                    </w:p>
                    <w:p w14:paraId="085C6FA6" w14:textId="77777777" w:rsidR="00452651" w:rsidRPr="00452651" w:rsidRDefault="00452651" w:rsidP="00452651">
                      <w:pPr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Plenum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erklären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Pädagogen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*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was Machinimas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sind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welche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unterschiedlichen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Varianten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gibt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zeigen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ausgewählte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Beispiele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Anschließend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Zweierteams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gebildet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idealerweise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mischen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sich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Sims-Kenner*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Sims-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Unerfahrene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Die Teams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haben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nun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Zeit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sich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dem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Spiel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vertraut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machen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nach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ersten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Inspirationen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für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ihren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Film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Ausschau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halten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2C24C10" w14:textId="40967A5E" w:rsidR="00196004" w:rsidRPr="00452651" w:rsidRDefault="00196004" w:rsidP="00452651">
                      <w:pPr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</w:t>
                      </w:r>
                      <w:r w:rsidR="000C1C19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</w:t>
                      </w:r>
                      <w:proofErr w:type="spellEnd"/>
                      <w:r w:rsidR="000C1C19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„How to Let’s </w:t>
                      </w:r>
                      <w:proofErr w:type="gramStart"/>
                      <w:r w:rsidR="000C1C19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Play“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folgt</w:t>
                      </w:r>
                      <w:proofErr w:type="spellEnd"/>
                      <w:proofErr w:type="gram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Input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durch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Pädagogen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*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bei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dem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das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Phänomen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Let’s Play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sowie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bekannte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Let’s Player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genauer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unter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Lupe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genommen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8EA5673" w14:textId="77777777" w:rsidR="00B36AE2" w:rsidRPr="00452651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</w:p>
                    <w:p w14:paraId="7103441B" w14:textId="5FEA4F4B" w:rsidR="00B36AE2" w:rsidRPr="00452651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</w:pPr>
                      <w:r w:rsidRPr="00452651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  <w:t xml:space="preserve">// </w:t>
                      </w:r>
                      <w:r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 xml:space="preserve">PHASE 2: </w:t>
                      </w:r>
                      <w:r w:rsidR="00452651"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>FILMISCHE GRUNDLAGEN UND DREHBUCHENTWICKLUNG</w:t>
                      </w:r>
                    </w:p>
                    <w:p w14:paraId="3F4A2E45" w14:textId="77777777" w:rsidR="00452651" w:rsidRPr="00452651" w:rsidRDefault="00452651" w:rsidP="00452651">
                      <w:pPr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Plenum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geben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Pädagogen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*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Einführung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in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Filmarbeit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: </w:t>
                      </w:r>
                      <w:hyperlink r:id="rId15" w:history="1">
                        <w:proofErr w:type="spellStart"/>
                        <w:r w:rsidRPr="00452651">
                          <w:rPr>
                            <w:rStyle w:val="Link"/>
                            <w:rFonts w:ascii="Franklin Gothic Book" w:hAnsi="Franklin Gothic Book"/>
                            <w:sz w:val="24"/>
                            <w:szCs w:val="24"/>
                          </w:rPr>
                          <w:t>Einstellungsgrößen</w:t>
                        </w:r>
                        <w:proofErr w:type="spellEnd"/>
                      </w:hyperlink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hyperlink r:id="rId16" w:history="1">
                        <w:proofErr w:type="spellStart"/>
                        <w:r w:rsidRPr="00452651">
                          <w:rPr>
                            <w:rStyle w:val="Link"/>
                            <w:rFonts w:ascii="Franklin Gothic Book" w:hAnsi="Franklin Gothic Book"/>
                            <w:sz w:val="24"/>
                            <w:szCs w:val="24"/>
                          </w:rPr>
                          <w:t>Kameraperspektiven</w:t>
                        </w:r>
                        <w:proofErr w:type="spellEnd"/>
                      </w:hyperlink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(z. B.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Vogelperspektive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Aufsicht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),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Dialogsituationen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(z. B. Schuss-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Gegenschuss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),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Mise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-Scène, etc.</w:t>
                      </w:r>
                    </w:p>
                    <w:p w14:paraId="1BDDE855" w14:textId="77777777" w:rsidR="00452651" w:rsidRPr="00452651" w:rsidRDefault="00452651" w:rsidP="00452651">
                      <w:pPr>
                        <w:jc w:val="both"/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Anschließend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erarbeiten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Teams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Drehbuch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planen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mithilfe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Storyboards den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Dreh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Drehbücher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Storyboards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Plenum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vorgestellt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besprochen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Danach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arbeiten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Teams das Feedback in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ihre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Drehbücher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.</w:t>
                      </w:r>
                    </w:p>
                    <w:p w14:paraId="5D309514" w14:textId="143B3AC4" w:rsidR="00A154CC" w:rsidRPr="00452651" w:rsidRDefault="00A154CC" w:rsidP="00452651">
                      <w:pPr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4559E"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09440" behindDoc="1" locked="0" layoutInCell="1" allowOverlap="1" wp14:anchorId="17FCBA2B" wp14:editId="0D02F63E">
            <wp:simplePos x="0" y="0"/>
            <wp:positionH relativeFrom="column">
              <wp:posOffset>-711200</wp:posOffset>
            </wp:positionH>
            <wp:positionV relativeFrom="paragraph">
              <wp:posOffset>-914400</wp:posOffset>
            </wp:positionV>
            <wp:extent cx="51435" cy="1061720"/>
            <wp:effectExtent l="0" t="0" r="0" b="5080"/>
            <wp:wrapNone/>
            <wp:docPr id="4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5E3"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tab/>
      </w:r>
    </w:p>
    <w:p w14:paraId="3407B477" w14:textId="694FF420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040FD09" w14:textId="75A88260" w:rsidR="00103BD8" w:rsidRPr="000C1C19" w:rsidRDefault="00103BD8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700320A" w14:textId="39A69BA6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390DFA3" w14:textId="54CCF5A2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1B3F632" w14:textId="4309B9D6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8339F05" w14:textId="52D103D3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857C8AF" w14:textId="77777777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BB420A7" w14:textId="77777777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F335ACF" w14:textId="77777777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A911FFF" w14:textId="5F8590D9" w:rsidR="0068262F" w:rsidRPr="000C1C19" w:rsidRDefault="0068262F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F2B5C7E" w14:textId="77777777" w:rsidR="00196004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2614658" w14:textId="77777777" w:rsidR="00B02824" w:rsidRPr="000C1C19" w:rsidRDefault="00B02824" w:rsidP="00B02824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8D453FD" w14:textId="77777777" w:rsidR="00B02824" w:rsidRPr="000C1C19" w:rsidRDefault="00B02824" w:rsidP="00B02824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4A70FB1" w14:textId="77777777" w:rsidR="00B02824" w:rsidRPr="000C1C19" w:rsidRDefault="00B02824" w:rsidP="00B02824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48352" behindDoc="1" locked="1" layoutInCell="1" allowOverlap="1" wp14:anchorId="0811D0AC" wp14:editId="077CCA18">
                <wp:simplePos x="0" y="0"/>
                <wp:positionH relativeFrom="column">
                  <wp:posOffset>508000</wp:posOffset>
                </wp:positionH>
                <wp:positionV relativeFrom="page">
                  <wp:posOffset>1841500</wp:posOffset>
                </wp:positionV>
                <wp:extent cx="5790565" cy="8152130"/>
                <wp:effectExtent l="0" t="0" r="0" b="127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565" cy="815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142CC" w14:textId="292D57D7" w:rsidR="00B02824" w:rsidRPr="00452651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  <w:t xml:space="preserve">// </w:t>
                            </w:r>
                            <w:r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 xml:space="preserve">PHASE 3: </w:t>
                            </w:r>
                            <w:r w:rsidR="00452651"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>FILMPRODUKTION</w:t>
                            </w:r>
                          </w:p>
                          <w:p w14:paraId="0203B3EA" w14:textId="77777777" w:rsidR="00452651" w:rsidRPr="00452651" w:rsidRDefault="00452651" w:rsidP="00452651">
                            <w:pP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Plenum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wird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in Die Sims</w:t>
                            </w: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3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integrierte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Filmfunktion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ebenso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wie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wichtigsten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Cheats und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Einstellungen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von den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Pädagogen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*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gezeigt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Anschließend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drehen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Teilnehmenden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kurze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Probeszene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um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alle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Einstellungen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Cheats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überprüfen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sich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Filmfunktion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vertraut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machen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Übungsszenen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Plenum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gezeigt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kurz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besprochen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Etwaige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Probleme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erörtert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319CA35" w14:textId="77777777" w:rsidR="00452651" w:rsidRPr="00452651" w:rsidRDefault="00452651" w:rsidP="00452651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Für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Teams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beginnt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nun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eigentliche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Umsetzung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ihrer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Filmidee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Je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nach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Zeitfenster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des Workshops,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sollten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dieser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Phase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Feedbackschleifen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Plenum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eingeplant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B26EC19" w14:textId="0F9B2973" w:rsidR="00452651" w:rsidRPr="00452651" w:rsidRDefault="00B02824" w:rsidP="00452651">
                            <w:pPr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 xml:space="preserve">PHASE 4: </w:t>
                            </w:r>
                            <w:r w:rsidR="00452651"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POSTPRODUKTION</w:t>
                            </w:r>
                            <w:r w:rsidR="00452651"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br/>
                            </w:r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Pädagogen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*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innen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führen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in das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Schnittprogramm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geben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einen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Input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zum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Thema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Filmschnitt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Anschließend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beginnen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Teams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dem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Grobschnitt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ihrer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Machinimas.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Anschließend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folgen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Feinschnitt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sowie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Nachvertonung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das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Einfügen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passender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Musik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Bei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Nachvertonung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sprechen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Teilnehmenden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verteilten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Rollen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Texte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ihrer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Figuren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selbst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Synchronisation</w:t>
                            </w:r>
                            <w:proofErr w:type="spellEnd"/>
                            <w:r w:rsidR="00452651"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4E91EC9B" w14:textId="4F2EC941" w:rsidR="00452651" w:rsidRPr="00452651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="00433392"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PHASE 5: ABSCHLUSSPRÄSENTATION</w:t>
                            </w:r>
                          </w:p>
                          <w:p w14:paraId="54BB42FC" w14:textId="77777777" w:rsidR="00452651" w:rsidRPr="00452651" w:rsidRDefault="00452651" w:rsidP="00452651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Alle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Gruppen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laden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ihre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Machinimas auf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USB-Stick, so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dass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alle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Videos auf den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Präsentationsrechner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gezogen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können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2F059B6F" w14:textId="77777777" w:rsidR="00452651" w:rsidRPr="00452651" w:rsidRDefault="00452651" w:rsidP="00452651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Plenum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stellen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alle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Teams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nacheinander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zunächst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woran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sie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gearbeitet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haben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bevor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ihr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Machinima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schließlich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gezeigt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wird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528BBA8" w14:textId="77777777" w:rsidR="00452651" w:rsidRPr="00452651" w:rsidRDefault="00452651" w:rsidP="00452651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Bei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längeren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Workshops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können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Eltern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Geschwister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Ferienworkshop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andere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Schulklassen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Projektwoche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Abschlusspräsentation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eingeladen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13E21C6" w14:textId="77777777" w:rsidR="00452651" w:rsidRPr="00452651" w:rsidRDefault="00452651" w:rsidP="00452651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  <w:t xml:space="preserve">// </w:t>
                            </w:r>
                            <w:r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>NACHBEREITUNG</w:t>
                            </w:r>
                          </w:p>
                          <w:p w14:paraId="20CD2DC0" w14:textId="77777777" w:rsidR="00452651" w:rsidRPr="00452651" w:rsidRDefault="00452651" w:rsidP="00452651">
                            <w:pP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Alle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Teilnehmenden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können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ihr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Machinima auf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selbst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mitgebrachten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Speichermedium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(z. B. USB-Stick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externe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Festplatte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nach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Hause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nehmen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C9A29B1" w14:textId="77777777" w:rsidR="00452651" w:rsidRPr="00452651" w:rsidRDefault="00452651" w:rsidP="00452651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</w:p>
                          <w:p w14:paraId="6426ABB8" w14:textId="77777777" w:rsidR="00B02824" w:rsidRPr="00452651" w:rsidRDefault="00B02824" w:rsidP="000C1A08">
                            <w:pP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</w:p>
                          <w:p w14:paraId="3A96AA08" w14:textId="77777777" w:rsidR="00B02824" w:rsidRPr="00452651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</w:pPr>
                          </w:p>
                          <w:p w14:paraId="4105B5DF" w14:textId="77777777" w:rsidR="00B02824" w:rsidRPr="00452651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</w:pPr>
                          </w:p>
                          <w:p w14:paraId="131EF1FF" w14:textId="77777777" w:rsidR="00B02824" w:rsidRPr="00452651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</w:pPr>
                          </w:p>
                          <w:p w14:paraId="25369024" w14:textId="77777777" w:rsidR="00B02824" w:rsidRPr="00452651" w:rsidRDefault="00B02824" w:rsidP="000C1A08">
                            <w:pPr>
                              <w:pStyle w:val="Listenabsatz"/>
                              <w:widowControl/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39447A03" w14:textId="77777777" w:rsidR="00B02824" w:rsidRPr="00452651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1309A321" w14:textId="77777777" w:rsidR="00B02824" w:rsidRPr="00452651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73C3DAE3" w14:textId="77777777" w:rsidR="00B02824" w:rsidRPr="00452651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3BB1359E" w14:textId="77777777" w:rsidR="00B02824" w:rsidRPr="00452651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1862D1AE" w14:textId="77777777" w:rsidR="00B02824" w:rsidRPr="00452651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2212CD8A" w14:textId="77777777" w:rsidR="00B02824" w:rsidRPr="00452651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4663EBFE" w14:textId="77777777" w:rsidR="00B02824" w:rsidRPr="00452651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1D0AC" id="Textfeld 1" o:spid="_x0000_s1031" type="#_x0000_t202" style="position:absolute;margin-left:40pt;margin-top:145pt;width:455.95pt;height:641.9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Fu3dMCAAAWBgAADgAAAGRycy9lMm9Eb2MueG1srFRLb9swDL4P2H8QdE9tZ3H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" filled="f" stroked="f">
                <v:textbox>
                  <w:txbxContent>
                    <w:p w14:paraId="590142CC" w14:textId="292D57D7" w:rsidR="00B02824" w:rsidRPr="00452651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</w:pPr>
                      <w:r w:rsidRPr="00452651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  <w:t xml:space="preserve">// </w:t>
                      </w:r>
                      <w:r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 xml:space="preserve">PHASE 3: </w:t>
                      </w:r>
                      <w:r w:rsidR="00452651"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>FILMPRODUKTION</w:t>
                      </w:r>
                    </w:p>
                    <w:p w14:paraId="0203B3EA" w14:textId="77777777" w:rsidR="00452651" w:rsidRPr="00452651" w:rsidRDefault="00452651" w:rsidP="00452651">
                      <w:pP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Plenum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wird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in Die Sims</w:t>
                      </w:r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3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integrierte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Filmfunktion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ebenso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wie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wichtigsten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Cheats und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Einstellungen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von den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Pädagogen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*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gezeigt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Anschließend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drehen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Teilnehmenden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kurze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Probeszene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um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alle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Einstellungen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Cheats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überprüfen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sich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der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Filmfunktion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vertraut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machen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Übungsszenen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Plenum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gezeigt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kurz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besprochen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Etwaige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Probleme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erörtert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.</w:t>
                      </w:r>
                    </w:p>
                    <w:p w14:paraId="6319CA35" w14:textId="77777777" w:rsidR="00452651" w:rsidRPr="00452651" w:rsidRDefault="00452651" w:rsidP="00452651">
                      <w:pPr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Für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Teams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beginnt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nun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eigentliche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Umsetzung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ihrer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Filmidee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Je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nach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Zeitfenster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des Workshops,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sollten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dieser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Phase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Feedbackschleifen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Plenum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eingeplant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.</w:t>
                      </w:r>
                    </w:p>
                    <w:p w14:paraId="1B26EC19" w14:textId="0F9B2973" w:rsidR="00452651" w:rsidRPr="00452651" w:rsidRDefault="00B02824" w:rsidP="00452651">
                      <w:pPr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452651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 xml:space="preserve">PHASE 4: </w:t>
                      </w:r>
                      <w:r w:rsidR="00452651"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POSTPRODUKTION</w:t>
                      </w:r>
                      <w:r w:rsidR="00452651"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br/>
                      </w:r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Die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Pädagogen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*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innen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führen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in das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Schnittprogramm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geben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einen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Input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zum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Thema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Filmschnitt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Anschließend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beginnen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Teams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dem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Grobschnitt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ihrer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Machinimas.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Anschließend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folgen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Feinschnitt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sowie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Nachvertonung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das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Einfügen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passender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Musik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Bei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der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Nachvertonung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sprechen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Teilnehmenden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verteilten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Rollen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Texte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ihrer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Figuren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selbst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Synchronisation</w:t>
                      </w:r>
                      <w:proofErr w:type="spellEnd"/>
                      <w:r w:rsidR="00452651"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).</w:t>
                      </w:r>
                    </w:p>
                    <w:p w14:paraId="4E91EC9B" w14:textId="4F2EC941" w:rsidR="00452651" w:rsidRPr="00452651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452651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="00433392"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PHASE 5: ABSCHLUSSPRÄSENTATION</w:t>
                      </w:r>
                    </w:p>
                    <w:p w14:paraId="54BB42FC" w14:textId="77777777" w:rsidR="00452651" w:rsidRPr="00452651" w:rsidRDefault="00452651" w:rsidP="00452651">
                      <w:pPr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Alle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Gruppen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laden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ihre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Machinimas auf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USB-Stick, so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dass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alle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Videos auf den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Präsentationsrechner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gezogen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können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2F059B6F" w14:textId="77777777" w:rsidR="00452651" w:rsidRPr="00452651" w:rsidRDefault="00452651" w:rsidP="00452651">
                      <w:pPr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Plenum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stellen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alle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Teams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nacheinander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zunächst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woran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sie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gearbeitet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haben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bevor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ihr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Machinima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schließlich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gezeigt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wird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.</w:t>
                      </w:r>
                    </w:p>
                    <w:p w14:paraId="0528BBA8" w14:textId="77777777" w:rsidR="00452651" w:rsidRPr="00452651" w:rsidRDefault="00452651" w:rsidP="00452651">
                      <w:pPr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Bei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längeren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Workshops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können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Eltern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Geschwister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Ferienworkshop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andere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Schulklassen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Projektwoche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der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Abschlusspräsentation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eingeladen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.</w:t>
                      </w:r>
                    </w:p>
                    <w:p w14:paraId="613E21C6" w14:textId="77777777" w:rsidR="00452651" w:rsidRPr="00452651" w:rsidRDefault="00452651" w:rsidP="00452651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</w:pPr>
                      <w:r w:rsidRPr="00452651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  <w:t xml:space="preserve">// </w:t>
                      </w:r>
                      <w:r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>NACHBEREITUNG</w:t>
                      </w:r>
                    </w:p>
                    <w:p w14:paraId="20CD2DC0" w14:textId="77777777" w:rsidR="00452651" w:rsidRPr="00452651" w:rsidRDefault="00452651" w:rsidP="00452651">
                      <w:pP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Alle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Teilnehmenden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können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ihr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Machinima auf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selbst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mitgebrachten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Speichermedium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(z. B. USB-Stick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externe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Festplatte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nach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Hause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nehmen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C9A29B1" w14:textId="77777777" w:rsidR="00452651" w:rsidRPr="00452651" w:rsidRDefault="00452651" w:rsidP="00452651">
                      <w:pPr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</w:p>
                    <w:p w14:paraId="6426ABB8" w14:textId="77777777" w:rsidR="00B02824" w:rsidRPr="00452651" w:rsidRDefault="00B02824" w:rsidP="000C1A08">
                      <w:pP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</w:p>
                    <w:p w14:paraId="3A96AA08" w14:textId="77777777" w:rsidR="00B02824" w:rsidRPr="00452651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</w:pPr>
                    </w:p>
                    <w:p w14:paraId="4105B5DF" w14:textId="77777777" w:rsidR="00B02824" w:rsidRPr="00452651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</w:pPr>
                    </w:p>
                    <w:p w14:paraId="131EF1FF" w14:textId="77777777" w:rsidR="00B02824" w:rsidRPr="00452651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</w:pPr>
                    </w:p>
                    <w:p w14:paraId="25369024" w14:textId="77777777" w:rsidR="00B02824" w:rsidRPr="00452651" w:rsidRDefault="00B02824" w:rsidP="000C1A08">
                      <w:pPr>
                        <w:pStyle w:val="Listenabsatz"/>
                        <w:widowControl/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39447A03" w14:textId="77777777" w:rsidR="00B02824" w:rsidRPr="00452651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1309A321" w14:textId="77777777" w:rsidR="00B02824" w:rsidRPr="00452651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73C3DAE3" w14:textId="77777777" w:rsidR="00B02824" w:rsidRPr="00452651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</w:p>
                    <w:p w14:paraId="3BB1359E" w14:textId="77777777" w:rsidR="00B02824" w:rsidRPr="00452651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1862D1AE" w14:textId="77777777" w:rsidR="00B02824" w:rsidRPr="00452651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2212CD8A" w14:textId="77777777" w:rsidR="00B02824" w:rsidRPr="00452651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4663EBFE" w14:textId="77777777" w:rsidR="00B02824" w:rsidRPr="00452651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49376" behindDoc="1" locked="1" layoutInCell="1" allowOverlap="1" wp14:anchorId="597D41BF" wp14:editId="3550249D">
            <wp:simplePos x="0" y="0"/>
            <wp:positionH relativeFrom="column">
              <wp:posOffset>-106680</wp:posOffset>
            </wp:positionH>
            <wp:positionV relativeFrom="page">
              <wp:posOffset>1449705</wp:posOffset>
            </wp:positionV>
            <wp:extent cx="50165" cy="1061720"/>
            <wp:effectExtent l="2223" t="0" r="2857" b="2858"/>
            <wp:wrapNone/>
            <wp:docPr id="2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A58E5" w14:textId="77777777" w:rsidR="00B02824" w:rsidRPr="000C1C19" w:rsidRDefault="00B0282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D8833FA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D3ECE5F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D7FD01A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B5F5B1F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437A0C2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51F0CEB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33F5010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EEF5499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E8D42CE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C48AEC7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B65EF3F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0980D8A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44C562C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F92DD88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0497483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D0791B8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66E084C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6413E3F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FFDF3CB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C7E84CC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CB9359D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84AA805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31C9585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AA0D0A7" w14:textId="6592069E" w:rsidR="00B02824" w:rsidRDefault="00B0282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B9CBE86" w14:textId="77777777" w:rsidR="00B02824" w:rsidRPr="000C1C19" w:rsidRDefault="00B02824" w:rsidP="00B02824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  <w:br w:type="page"/>
      </w:r>
    </w:p>
    <w:p w14:paraId="2745FDF6" w14:textId="77777777" w:rsidR="00B02824" w:rsidRPr="000C1C19" w:rsidRDefault="00B02824" w:rsidP="00B02824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32C93B1" w14:textId="77777777" w:rsidR="00B02824" w:rsidRPr="000C1C19" w:rsidRDefault="00B02824" w:rsidP="00B02824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51424" behindDoc="1" locked="1" layoutInCell="1" allowOverlap="1" wp14:anchorId="202AD887" wp14:editId="6AC46B6A">
                <wp:simplePos x="0" y="0"/>
                <wp:positionH relativeFrom="column">
                  <wp:posOffset>506730</wp:posOffset>
                </wp:positionH>
                <wp:positionV relativeFrom="page">
                  <wp:posOffset>1835150</wp:posOffset>
                </wp:positionV>
                <wp:extent cx="5790565" cy="7974965"/>
                <wp:effectExtent l="0" t="0" r="0" b="63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565" cy="797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6974B" w14:textId="61B8A975" w:rsidR="00452651" w:rsidRPr="00452651" w:rsidRDefault="00452651" w:rsidP="00452651">
                            <w:pPr>
                              <w:widowControl/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TIPPS &amp; TRICKS</w:t>
                            </w:r>
                          </w:p>
                          <w:p w14:paraId="179941F7" w14:textId="77777777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5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b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Workshopleitung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kann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sich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auch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aus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einem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Film- und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einem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Sims-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Experten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*in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zusammensetzen.</w:t>
                            </w:r>
                          </w:p>
                          <w:p w14:paraId="091985A2" w14:textId="6D846D14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5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b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 der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ersten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Phase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sollte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darauf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achten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dass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Teilnehmenden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sich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über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Entwicklung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von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Figuren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dem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Einrichten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von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Häusern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hinaus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auch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generellen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Spielemechanik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vertraut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machen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3285D29" w14:textId="77777777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5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Je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nach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zeitlichem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Umfang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sollte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bereits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vorhandenen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speziell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vorab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entwickelten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Familien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gearbeitet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nur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für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den Film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notwendige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nicht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vorhandene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Ausstattung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von den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Teilnehmenden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selbst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kreiert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E8AC869" w14:textId="77777777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5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Damit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Produktion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Umfang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ausartet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noch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viel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Zeit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einzelne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Details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Szenen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gesteckt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wird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empfiehlt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sich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Vorgaben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machen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an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denen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sich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Teilnehmenden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orientieren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können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Dies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können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z. B.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bestimmte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Anzahl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verschiedenen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Einstellungen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der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Einsatz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von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mindestens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drei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unterschiedlichen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Kameraperspektiven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Vorgabe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festen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Anzahl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an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Szenen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sein.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Generell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sollte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zeitliche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Grenze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Gesamtlänge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des Films (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inkl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- und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Abspann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gesetzt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idealerweise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zwischen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zwei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vier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Minuten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75F5C4B" w14:textId="0C59A9BD" w:rsidR="00433392" w:rsidRPr="00452651" w:rsidRDefault="00433392" w:rsidP="00433392">
                            <w:pPr>
                              <w:widowControl/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A1C28D6" w14:textId="77777777" w:rsidR="00433392" w:rsidRPr="00452651" w:rsidRDefault="00433392" w:rsidP="00B02824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</w:p>
                          <w:p w14:paraId="114C584A" w14:textId="79E26882" w:rsidR="00B02824" w:rsidRPr="00452651" w:rsidRDefault="00B02824" w:rsidP="00B02824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="00433392" w:rsidRPr="00452651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VARIANTEN</w:t>
                            </w:r>
                          </w:p>
                          <w:p w14:paraId="5F2D96B0" w14:textId="77777777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6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Bei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kürzeren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Workshops, in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denen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nicht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ausreichend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Zeit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für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Synchronisation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bleibt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können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Machinimas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während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Präsentation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live von den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Teilnehmenden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nachvertont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Hierfür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bietet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sich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an, den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Spielsound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über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das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Optionenmenü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des Spiels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aktivieren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um den Film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ohne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Synchronisation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zeigen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können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2FABB38" w14:textId="77777777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6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Bei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Drehbuchentwicklung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können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inhaltliche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Schwerpunkte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gesetzt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Vorgaben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gemacht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z. B.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indem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Thema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wie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„</w:t>
                            </w:r>
                            <w:proofErr w:type="spellStart"/>
                            <w:proofErr w:type="gram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Freundschaft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“</w:t>
                            </w:r>
                            <w:proofErr w:type="gram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„Party“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„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Familienstreit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“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vorgegeben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wird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Um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Kreativität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beim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Schreiben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Drehbuchs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anzuregen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kann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7" w:history="1">
                              <w:r w:rsidRPr="00452651">
                                <w:rPr>
                                  <w:rStyle w:val="Link"/>
                                  <w:rFonts w:ascii="Franklin Gothic Book" w:hAnsi="Franklin Gothic Book"/>
                                  <w:sz w:val="24"/>
                                  <w:szCs w:val="24"/>
                                </w:rPr>
                                <w:t>Story Cubes</w:t>
                              </w:r>
                            </w:hyperlink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gearbeitet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7ED5905" w14:textId="77777777" w:rsidR="00452651" w:rsidRPr="00452651" w:rsidRDefault="00452651" w:rsidP="00452651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6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Produktion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eines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Machinimas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funktioniert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als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methodische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Ergänzung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zur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Lektürearbeit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im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Deutsch-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Englischunterricht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Hier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können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wahlweise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einzelne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Szenen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sowie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selbst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erdachte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Pro-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oder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Epiloge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für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die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jeweilige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Geschichte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filmisch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umgesetzt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Pr="0045265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55E674CD" w14:textId="77777777" w:rsidR="00B02824" w:rsidRPr="00452651" w:rsidRDefault="00B02824" w:rsidP="00B02824">
                            <w:pP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</w:p>
                          <w:p w14:paraId="051BD0C4" w14:textId="77777777" w:rsidR="00B02824" w:rsidRPr="00452651" w:rsidRDefault="00B02824" w:rsidP="00B02824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</w:pPr>
                          </w:p>
                          <w:p w14:paraId="17249F16" w14:textId="77777777" w:rsidR="00B02824" w:rsidRPr="00452651" w:rsidRDefault="00B02824" w:rsidP="00B02824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</w:pPr>
                          </w:p>
                          <w:p w14:paraId="72F7C516" w14:textId="77777777" w:rsidR="00B02824" w:rsidRPr="00452651" w:rsidRDefault="00B02824" w:rsidP="00B02824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</w:pPr>
                          </w:p>
                          <w:p w14:paraId="2650E2BE" w14:textId="77777777" w:rsidR="00B02824" w:rsidRPr="00452651" w:rsidRDefault="00B02824" w:rsidP="00B02824">
                            <w:pPr>
                              <w:pStyle w:val="Listenabsatz"/>
                              <w:widowControl/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08174F58" w14:textId="77777777" w:rsidR="00B02824" w:rsidRPr="00452651" w:rsidRDefault="00B02824" w:rsidP="00B02824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014B9EEA" w14:textId="77777777" w:rsidR="00B02824" w:rsidRPr="00452651" w:rsidRDefault="00B02824" w:rsidP="00B02824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4D1C3679" w14:textId="77777777" w:rsidR="00B02824" w:rsidRPr="00452651" w:rsidRDefault="00B02824" w:rsidP="00B02824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4E629407" w14:textId="77777777" w:rsidR="00B02824" w:rsidRPr="00452651" w:rsidRDefault="00B02824" w:rsidP="00B02824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36D5AE34" w14:textId="77777777" w:rsidR="00B02824" w:rsidRPr="00452651" w:rsidRDefault="00B02824" w:rsidP="00B02824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3E88DCAE" w14:textId="77777777" w:rsidR="00B02824" w:rsidRPr="00452651" w:rsidRDefault="00B02824" w:rsidP="00B02824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2386C63F" w14:textId="77777777" w:rsidR="00B02824" w:rsidRPr="00452651" w:rsidRDefault="00B02824" w:rsidP="00B02824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AD887" id="Textfeld 4" o:spid="_x0000_s1032" type="#_x0000_t202" style="position:absolute;margin-left:39.9pt;margin-top:144.5pt;width:455.95pt;height:627.9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ODVNMCAAAW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" filled="f" stroked="f">
                <v:textbox>
                  <w:txbxContent>
                    <w:p w14:paraId="6EF6974B" w14:textId="61B8A975" w:rsidR="00452651" w:rsidRPr="00452651" w:rsidRDefault="00452651" w:rsidP="00452651">
                      <w:pPr>
                        <w:widowControl/>
                        <w:spacing w:before="120" w:after="80" w:line="260" w:lineRule="exact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452651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TIPPS &amp; TRICKS</w:t>
                      </w:r>
                    </w:p>
                    <w:p w14:paraId="179941F7" w14:textId="77777777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5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b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Workshopleitung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kann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sich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auch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aus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einem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Film- und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einem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Sims-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Experten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*in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zusammensetzen.</w:t>
                      </w:r>
                    </w:p>
                    <w:p w14:paraId="091985A2" w14:textId="6D846D14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5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b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In der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ersten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Phase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sollte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man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darauf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achten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dass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Teilnehmenden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sich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über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Entwicklung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von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Figuren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dem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Einrichten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von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Häusern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hinaus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auch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der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generellen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Spielemechanik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vertraut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machen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33285D29" w14:textId="77777777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5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Je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nach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zeitlichem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Umfang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sollte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bereits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vorhandenen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speziell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vorab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entwickelten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Familien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gearbeitet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nur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für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den Film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notwendige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nicht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vorhandene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Ausstattung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von den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Teilnehmenden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selbst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kreiert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.</w:t>
                      </w:r>
                    </w:p>
                    <w:p w14:paraId="2E8AC869" w14:textId="77777777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5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Damit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Produktion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Umfang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ausartet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noch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viel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Zeit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einzelne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Details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Szenen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gesteckt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wird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empfiehlt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sich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Vorgaben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machen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an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denen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sich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Teilnehmenden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orientieren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können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Dies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können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z. B.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bestimmte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Anzahl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verschiedenen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Einstellungen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der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Einsatz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von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mindestens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drei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unterschiedlichen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Kameraperspektiven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Vorgabe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festen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Anzahl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an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Szenen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sein.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Generell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sollte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zeitliche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Grenze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der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Gesamtlänge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des Films (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inkl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- und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Abspann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gesetzt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idealerweise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zwischen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zwei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vier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Minuten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75F5C4B" w14:textId="0C59A9BD" w:rsidR="00433392" w:rsidRPr="00452651" w:rsidRDefault="00433392" w:rsidP="00433392">
                      <w:pPr>
                        <w:widowControl/>
                        <w:spacing w:before="120" w:after="80" w:line="260" w:lineRule="exact"/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</w:p>
                    <w:p w14:paraId="1A1C28D6" w14:textId="77777777" w:rsidR="00433392" w:rsidRPr="00452651" w:rsidRDefault="00433392" w:rsidP="00B02824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</w:p>
                    <w:p w14:paraId="114C584A" w14:textId="79E26882" w:rsidR="00B02824" w:rsidRPr="00452651" w:rsidRDefault="00B02824" w:rsidP="00B02824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452651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="00433392" w:rsidRPr="00452651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VARIANTEN</w:t>
                      </w:r>
                    </w:p>
                    <w:p w14:paraId="5F2D96B0" w14:textId="77777777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6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Bei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kürzeren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Workshops, in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denen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nicht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ausreichend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Zeit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für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Synchronisation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bleibt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können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Machinimas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während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der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Präsentation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live von den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Teilnehmenden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nachvertont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Hierfür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bietet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sich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an, den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Spielsound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über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das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Optionenmenü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des Spiels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aktivieren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um den Film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ohne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Synchronisation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zeigen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können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.</w:t>
                      </w:r>
                    </w:p>
                    <w:p w14:paraId="72FABB38" w14:textId="77777777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6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Bei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der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Drehbuchentwicklung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können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inhaltliche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Schwerpunkte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gesetzt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Vorgaben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gemacht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z. B.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indem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Thema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wie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„</w:t>
                      </w:r>
                      <w:proofErr w:type="spellStart"/>
                      <w:proofErr w:type="gram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Freundschaft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“</w:t>
                      </w:r>
                      <w:proofErr w:type="gram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„Party“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„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Familienstreit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“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vorgegeben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wird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Um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Kreativität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beim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Schreiben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Drehbuchs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anzuregen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kann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hyperlink r:id="rId18" w:history="1">
                        <w:r w:rsidRPr="00452651">
                          <w:rPr>
                            <w:rStyle w:val="Link"/>
                            <w:rFonts w:ascii="Franklin Gothic Book" w:hAnsi="Franklin Gothic Book"/>
                            <w:sz w:val="24"/>
                            <w:szCs w:val="24"/>
                          </w:rPr>
                          <w:t>Story Cubes</w:t>
                        </w:r>
                      </w:hyperlink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gearbeitet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7ED5905" w14:textId="77777777" w:rsidR="00452651" w:rsidRPr="00452651" w:rsidRDefault="00452651" w:rsidP="00452651">
                      <w:pPr>
                        <w:pStyle w:val="Listenabsatz"/>
                        <w:widowControl/>
                        <w:numPr>
                          <w:ilvl w:val="0"/>
                          <w:numId w:val="26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Produktion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eines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Machinimas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funktioniert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als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methodische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Ergänzung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zur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Lektürearbeit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im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Deutsch-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Englischunterricht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Hier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können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wahlweise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einzelne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Szenen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sowie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selbst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erdachte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Pro-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oder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Epiloge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für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jeweilige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Geschichte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filmisch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umgesetzt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Pr="0045265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55E674CD" w14:textId="77777777" w:rsidR="00B02824" w:rsidRPr="00452651" w:rsidRDefault="00B02824" w:rsidP="00B02824">
                      <w:pP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</w:p>
                    <w:p w14:paraId="051BD0C4" w14:textId="77777777" w:rsidR="00B02824" w:rsidRPr="00452651" w:rsidRDefault="00B02824" w:rsidP="00B02824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</w:pPr>
                    </w:p>
                    <w:p w14:paraId="17249F16" w14:textId="77777777" w:rsidR="00B02824" w:rsidRPr="00452651" w:rsidRDefault="00B02824" w:rsidP="00B02824">
                      <w:pPr>
                        <w:spacing w:after="0" w:line="240" w:lineRule="auto"/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</w:pPr>
                    </w:p>
                    <w:p w14:paraId="72F7C516" w14:textId="77777777" w:rsidR="00B02824" w:rsidRPr="00452651" w:rsidRDefault="00B02824" w:rsidP="00B02824">
                      <w:pPr>
                        <w:spacing w:after="0" w:line="240" w:lineRule="auto"/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</w:pPr>
                    </w:p>
                    <w:p w14:paraId="2650E2BE" w14:textId="77777777" w:rsidR="00B02824" w:rsidRPr="00452651" w:rsidRDefault="00B02824" w:rsidP="00B02824">
                      <w:pPr>
                        <w:pStyle w:val="Listenabsatz"/>
                        <w:widowControl/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08174F58" w14:textId="77777777" w:rsidR="00B02824" w:rsidRPr="00452651" w:rsidRDefault="00B02824" w:rsidP="00B02824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014B9EEA" w14:textId="77777777" w:rsidR="00B02824" w:rsidRPr="00452651" w:rsidRDefault="00B02824" w:rsidP="00B02824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4D1C3679" w14:textId="77777777" w:rsidR="00B02824" w:rsidRPr="00452651" w:rsidRDefault="00B02824" w:rsidP="00B02824">
                      <w:pPr>
                        <w:spacing w:after="0" w:line="240" w:lineRule="auto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</w:p>
                    <w:p w14:paraId="4E629407" w14:textId="77777777" w:rsidR="00B02824" w:rsidRPr="00452651" w:rsidRDefault="00B02824" w:rsidP="00B02824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36D5AE34" w14:textId="77777777" w:rsidR="00B02824" w:rsidRPr="00452651" w:rsidRDefault="00B02824" w:rsidP="00B02824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3E88DCAE" w14:textId="77777777" w:rsidR="00B02824" w:rsidRPr="00452651" w:rsidRDefault="00B02824" w:rsidP="00B02824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  <w:p w14:paraId="2386C63F" w14:textId="77777777" w:rsidR="00B02824" w:rsidRPr="00452651" w:rsidRDefault="00B02824" w:rsidP="00B02824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sz w:val="24"/>
                          <w:szCs w:val="24"/>
                          <w:lang w:val="de-DE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52448" behindDoc="1" locked="1" layoutInCell="1" allowOverlap="1" wp14:anchorId="641C72C5" wp14:editId="326BEE59">
            <wp:simplePos x="0" y="0"/>
            <wp:positionH relativeFrom="column">
              <wp:posOffset>-106680</wp:posOffset>
            </wp:positionH>
            <wp:positionV relativeFrom="page">
              <wp:posOffset>1449705</wp:posOffset>
            </wp:positionV>
            <wp:extent cx="50165" cy="1061720"/>
            <wp:effectExtent l="2223" t="0" r="2857" b="2858"/>
            <wp:wrapNone/>
            <wp:docPr id="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4CA98" w14:textId="77777777" w:rsidR="00B02824" w:rsidRDefault="00B02824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sectPr w:rsidR="00B02824" w:rsidSect="00CA03A1">
      <w:headerReference w:type="even" r:id="rId19"/>
      <w:headerReference w:type="default" r:id="rId20"/>
      <w:footerReference w:type="default" r:id="rId21"/>
      <w:headerReference w:type="first" r:id="rId22"/>
      <w:pgSz w:w="11900" w:h="16820"/>
      <w:pgMar w:top="1418" w:right="500" w:bottom="280" w:left="460" w:header="0" w:footer="0" w:gutter="0"/>
      <w:cols w:space="720"/>
      <w:docGrid w:linePitch="299"/>
      <w:printerSettings r:id="rId2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E70C4E" w14:textId="77777777" w:rsidR="00371493" w:rsidRDefault="00371493" w:rsidP="000333BF">
      <w:pPr>
        <w:spacing w:after="0" w:line="240" w:lineRule="auto"/>
      </w:pPr>
      <w:r>
        <w:separator/>
      </w:r>
    </w:p>
  </w:endnote>
  <w:endnote w:type="continuationSeparator" w:id="0">
    <w:p w14:paraId="33F4648B" w14:textId="77777777" w:rsidR="00371493" w:rsidRDefault="00371493" w:rsidP="0003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venir Next Condensed Medium">
    <w:panose1 w:val="020B0606020202020204"/>
    <w:charset w:val="00"/>
    <w:family w:val="auto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venir Next Condensed Regular">
    <w:charset w:val="00"/>
    <w:family w:val="auto"/>
    <w:pitch w:val="variable"/>
    <w:sig w:usb0="8000002F" w:usb1="5000204A" w:usb2="00000000" w:usb3="00000000" w:csb0="0000009B" w:csb1="00000000"/>
  </w:font>
  <w:font w:name="AvenirNextCondensed-Medium">
    <w:charset w:val="00"/>
    <w:family w:val="auto"/>
    <w:pitch w:val="variable"/>
    <w:sig w:usb0="8000002F" w:usb1="5000204A" w:usb2="00000000" w:usb3="00000000" w:csb0="0000009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venir Next Condensed">
    <w:panose1 w:val="020B0506020202020204"/>
    <w:charset w:val="00"/>
    <w:family w:val="auto"/>
    <w:pitch w:val="variable"/>
    <w:sig w:usb0="8000002F" w:usb1="5000204A" w:usb2="00000000" w:usb3="00000000" w:csb0="0000009B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501A15D" w14:textId="573B5372" w:rsidR="00E43321" w:rsidRDefault="0031074C">
    <w:pPr>
      <w:pStyle w:val="Fuzeile"/>
    </w:pPr>
    <w:r w:rsidRPr="00E43321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19FD16B5" wp14:editId="48606960">
              <wp:simplePos x="0" y="0"/>
              <wp:positionH relativeFrom="column">
                <wp:posOffset>1881505</wp:posOffset>
              </wp:positionH>
              <wp:positionV relativeFrom="paragraph">
                <wp:posOffset>-515620</wp:posOffset>
              </wp:positionV>
              <wp:extent cx="4356100" cy="570865"/>
              <wp:effectExtent l="0" t="0" r="0" b="0"/>
              <wp:wrapThrough wrapText="bothSides">
                <wp:wrapPolygon edited="0">
                  <wp:start x="126" y="961"/>
                  <wp:lineTo x="126" y="19221"/>
                  <wp:lineTo x="21285" y="19221"/>
                  <wp:lineTo x="21285" y="961"/>
                  <wp:lineTo x="126" y="961"/>
                </wp:wrapPolygon>
              </wp:wrapThrough>
              <wp:docPr id="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6100" cy="5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A8931EE" w14:textId="7CCC8645" w:rsidR="00AE0B34" w:rsidRPr="00AE0B34" w:rsidRDefault="000E4D40" w:rsidP="00AE0B34">
                          <w:pPr>
                            <w:spacing w:after="0" w:line="240" w:lineRule="auto"/>
                            <w:jc w:val="right"/>
                            <w:rPr>
                              <w:rFonts w:ascii="Avenir Next Condensed" w:eastAsia="Times New Roman" w:hAnsi="Avenir Next Condensed" w:cs="Times New Roman"/>
                              <w:b/>
                              <w:color w:val="F32A78"/>
                              <w:sz w:val="15"/>
                              <w:szCs w:val="16"/>
                              <w:lang w:val="de-DE" w:eastAsia="de-DE"/>
                            </w:rPr>
                          </w:pPr>
                          <w:proofErr w:type="spellStart"/>
                          <w:r>
                            <w:rPr>
                              <w:rFonts w:ascii="Avenir Next Condensed" w:eastAsia="Times New Roman" w:hAnsi="Avenir Next Condensed" w:cs="Times New Roman"/>
                              <w:b/>
                              <w:i/>
                              <w:color w:val="F32A78"/>
                              <w:sz w:val="15"/>
                              <w:szCs w:val="16"/>
                              <w:lang w:val="de-DE" w:eastAsia="de-DE"/>
                            </w:rPr>
                            <w:t>Machinima</w:t>
                          </w:r>
                          <w:proofErr w:type="spellEnd"/>
                          <w:r>
                            <w:rPr>
                              <w:rFonts w:ascii="Avenir Next Condensed" w:eastAsia="Times New Roman" w:hAnsi="Avenir Next Condensed" w:cs="Times New Roman"/>
                              <w:b/>
                              <w:i/>
                              <w:color w:val="F32A78"/>
                              <w:sz w:val="15"/>
                              <w:szCs w:val="16"/>
                              <w:lang w:val="de-DE" w:eastAsia="de-DE"/>
                            </w:rPr>
                            <w:t xml:space="preserve"> mit Die Sims 3</w:t>
                          </w:r>
                          <w:r w:rsidR="00AE0B34" w:rsidRPr="00AE0B34">
                            <w:rPr>
                              <w:rFonts w:ascii="Avenir Next Condensed" w:eastAsia="Times New Roman" w:hAnsi="Avenir Next Condensed" w:cs="Times New Roman"/>
                              <w:b/>
                              <w:i/>
                              <w:color w:val="F32A78"/>
                              <w:sz w:val="15"/>
                              <w:szCs w:val="16"/>
                              <w:lang w:val="de-DE" w:eastAsia="de-DE"/>
                            </w:rPr>
                            <w:br/>
                          </w:r>
                          <w:r w:rsidR="00AE0B34" w:rsidRPr="00AE0B34">
                            <w:rPr>
                              <w:rFonts w:ascii="Avenir Next Condensed" w:eastAsia="Times New Roman" w:hAnsi="Avenir Next Condensed" w:cs="Times New Roman"/>
                              <w:b/>
                              <w:color w:val="F43C8C"/>
                              <w:sz w:val="15"/>
                              <w:szCs w:val="16"/>
                              <w:lang w:val="de-DE" w:eastAsia="de-DE"/>
                            </w:rPr>
                            <w:t xml:space="preserve">Autorin:  </w:t>
                          </w:r>
                          <w:r w:rsidR="00AE0B34" w:rsidRPr="00AE0B34">
                            <w:rPr>
                              <w:rFonts w:ascii="Avenir Next Condensed" w:hAnsi="Avenir Next Condensed" w:cs="Times"/>
                              <w:b/>
                              <w:color w:val="F43C8C"/>
                              <w:sz w:val="15"/>
                              <w:szCs w:val="16"/>
                              <w:lang w:val="de-DE"/>
                            </w:rPr>
                            <w:t xml:space="preserve">Christiane Schwinge </w:t>
                          </w:r>
                          <w:hyperlink r:id="rId1" w:history="1">
                            <w:r w:rsidR="00AE0B34"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813B5F"/>
                                <w:lang w:val="de-DE"/>
                              </w:rPr>
                              <w:t>/ Initiative Creative Gaming</w:t>
                            </w:r>
                          </w:hyperlink>
                          <w:r w:rsidR="00AE0B34" w:rsidRPr="00AE0B34">
                            <w:rPr>
                              <w:rFonts w:ascii="Avenir Next Condensed" w:hAnsi="Avenir Next Condensed" w:cs="Times"/>
                              <w:b/>
                              <w:color w:val="F43C8C"/>
                              <w:sz w:val="15"/>
                              <w:szCs w:val="16"/>
                              <w:lang w:val="de-DE"/>
                            </w:rPr>
                            <w:t> e.V.) für die </w:t>
                          </w:r>
                          <w:hyperlink r:id="rId2" w:history="1">
                            <w:r w:rsidR="00AE0B34"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0D68AE"/>
                                <w:lang w:val="de-DE"/>
                              </w:rPr>
                              <w:t>Hamburg Open Online University</w:t>
                            </w:r>
                          </w:hyperlink>
                          <w:r w:rsidR="00AE0B34" w:rsidRPr="00AE0B34">
                            <w:rPr>
                              <w:rFonts w:ascii="Avenir Next Condensed" w:hAnsi="Avenir Next Condensed" w:cs="Times"/>
                              <w:b/>
                              <w:color w:val="F43C8C"/>
                              <w:sz w:val="15"/>
                              <w:szCs w:val="16"/>
                              <w:lang w:val="de-DE"/>
                            </w:rPr>
                            <w:t xml:space="preserve"> </w:t>
                          </w:r>
                          <w:r w:rsidR="00AE0B34" w:rsidRPr="00AE0B34">
                            <w:rPr>
                              <w:rFonts w:ascii="Avenir Next Condensed" w:hAnsi="Avenir Next Condensed" w:cs="Times"/>
                              <w:b/>
                              <w:color w:val="F43C8C"/>
                              <w:sz w:val="15"/>
                              <w:szCs w:val="16"/>
                              <w:lang w:val="de-DE"/>
                            </w:rPr>
                            <w:br/>
                            <w:t>Lizenz: C</w:t>
                          </w:r>
                          <w:hyperlink r:id="rId3" w:history="1">
                            <w:r w:rsidR="00AE0B34"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813B5F"/>
                                <w:lang w:val="de-DE"/>
                              </w:rPr>
                              <w:t xml:space="preserve">reative </w:t>
                            </w:r>
                            <w:proofErr w:type="spellStart"/>
                            <w:r w:rsidR="00AE0B34"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813B5F"/>
                                <w:lang w:val="de-DE"/>
                              </w:rPr>
                              <w:t>Commons</w:t>
                            </w:r>
                            <w:proofErr w:type="spellEnd"/>
                            <w:r w:rsidR="00AE0B34"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813B5F"/>
                                <w:lang w:val="de-DE"/>
                              </w:rPr>
                              <w:t xml:space="preserve"> BY-SA 4.0</w:t>
                            </w:r>
                          </w:hyperlink>
                        </w:p>
                        <w:p w14:paraId="6C4D2F81" w14:textId="77777777" w:rsidR="00AE0B34" w:rsidRPr="00AE0B34" w:rsidRDefault="00AE0B34" w:rsidP="00AE0B34">
                          <w:pPr>
                            <w:widowControl/>
                            <w:spacing w:after="0" w:line="240" w:lineRule="auto"/>
                            <w:jc w:val="right"/>
                            <w:rPr>
                              <w:rFonts w:ascii="Avenir Next Condensed" w:eastAsia="Times New Roman" w:hAnsi="Avenir Next Condensed" w:cs="Times New Roman"/>
                              <w:szCs w:val="24"/>
                              <w:lang w:val="de-DE" w:eastAsia="de-DE"/>
                            </w:rPr>
                          </w:pPr>
                        </w:p>
                        <w:p w14:paraId="682462F8" w14:textId="77777777" w:rsidR="00AE0B34" w:rsidRPr="00AE0B34" w:rsidRDefault="00AE0B34" w:rsidP="00AE0B34">
                          <w:pPr>
                            <w:keepNext/>
                            <w:spacing w:after="0" w:line="240" w:lineRule="auto"/>
                            <w:jc w:val="right"/>
                            <w:rPr>
                              <w:rFonts w:ascii="Avenir Next Condensed" w:hAnsi="Avenir Next Condensed"/>
                              <w:color w:val="F31E78"/>
                              <w:szCs w:val="24"/>
                              <w:lang w:val="de-DE"/>
                            </w:rPr>
                          </w:pPr>
                        </w:p>
                        <w:p w14:paraId="56F5AEB7" w14:textId="77777777" w:rsidR="00AE0B34" w:rsidRPr="00AE0B34" w:rsidRDefault="00AE0B34" w:rsidP="00AE0B34">
                          <w:pPr>
                            <w:keepNext/>
                            <w:spacing w:after="0" w:line="240" w:lineRule="auto"/>
                            <w:jc w:val="right"/>
                            <w:rPr>
                              <w:rFonts w:ascii="Avenir Next Condensed" w:hAnsi="Avenir Next Condensed"/>
                              <w:color w:val="F31E78"/>
                              <w:szCs w:val="24"/>
                              <w:lang w:val="de-DE"/>
                            </w:rPr>
                          </w:pPr>
                        </w:p>
                        <w:p w14:paraId="2B0EF96D" w14:textId="113B49C1" w:rsidR="0031074C" w:rsidRPr="00AE0B34" w:rsidRDefault="0031074C" w:rsidP="00AE0B34">
                          <w:pPr>
                            <w:spacing w:after="0" w:line="240" w:lineRule="auto"/>
                            <w:jc w:val="right"/>
                            <w:rPr>
                              <w:rFonts w:ascii="Avenir Next Condensed" w:eastAsia="Times New Roman" w:hAnsi="Avenir Next Condensed" w:cs="Times New Roman"/>
                              <w:b/>
                              <w:color w:val="F32A78"/>
                              <w:sz w:val="15"/>
                              <w:szCs w:val="16"/>
                              <w:lang w:val="de-DE" w:eastAsia="de-DE"/>
                            </w:rPr>
                          </w:pPr>
                          <w:r w:rsidRPr="00AE0B34">
                            <w:rPr>
                              <w:rFonts w:ascii="Avenir Next Condensed" w:eastAsia="Times New Roman" w:hAnsi="Avenir Next Condensed" w:cs="Times New Roman"/>
                              <w:b/>
                              <w:i/>
                              <w:color w:val="F32A78"/>
                              <w:sz w:val="15"/>
                              <w:szCs w:val="16"/>
                              <w:lang w:val="de-DE" w:eastAsia="de-DE"/>
                            </w:rPr>
                            <w:t>Computerspiel Zeitreise</w:t>
                          </w:r>
                          <w:r w:rsidRPr="00AE0B34">
                            <w:rPr>
                              <w:rFonts w:ascii="Avenir Next Condensed" w:eastAsia="Times New Roman" w:hAnsi="Avenir Next Condensed" w:cs="Times New Roman"/>
                              <w:b/>
                              <w:color w:val="F32A78"/>
                              <w:sz w:val="15"/>
                              <w:szCs w:val="16"/>
                              <w:lang w:val="de-DE" w:eastAsia="de-DE"/>
                            </w:rPr>
                            <w:t xml:space="preserve"> von Christiane Schwinge / HAW Hamburg steht unter einer CC-BY-SA 4.0 Lizenz und ist in Zusammenarbeit mit der Initiative Creative Gaming e. V. entstanden.</w:t>
                          </w:r>
                        </w:p>
                        <w:p w14:paraId="788381AB" w14:textId="77777777" w:rsidR="0031074C" w:rsidRPr="00AE0B34" w:rsidRDefault="0031074C" w:rsidP="00AE0B34">
                          <w:pPr>
                            <w:widowControl/>
                            <w:spacing w:after="0" w:line="240" w:lineRule="auto"/>
                            <w:jc w:val="right"/>
                            <w:rPr>
                              <w:rFonts w:ascii="Avenir Next Condensed" w:eastAsia="Times New Roman" w:hAnsi="Avenir Next Condensed" w:cs="Times New Roman"/>
                              <w:szCs w:val="24"/>
                              <w:lang w:val="de-DE" w:eastAsia="de-DE"/>
                            </w:rPr>
                          </w:pPr>
                        </w:p>
                        <w:p w14:paraId="68126A5D" w14:textId="77777777" w:rsidR="0031074C" w:rsidRPr="00AE0B34" w:rsidRDefault="0031074C" w:rsidP="00AE0B34">
                          <w:pPr>
                            <w:keepNext/>
                            <w:spacing w:after="0" w:line="240" w:lineRule="auto"/>
                            <w:jc w:val="right"/>
                            <w:rPr>
                              <w:rFonts w:ascii="Avenir Next Condensed" w:hAnsi="Avenir Next Condensed"/>
                              <w:color w:val="F31E78"/>
                              <w:szCs w:val="24"/>
                              <w:lang w:val="de-DE"/>
                            </w:rPr>
                          </w:pPr>
                        </w:p>
                        <w:p w14:paraId="25876BB2" w14:textId="77777777" w:rsidR="0031074C" w:rsidRPr="00AE0B34" w:rsidRDefault="0031074C" w:rsidP="00AE0B34">
                          <w:pPr>
                            <w:keepNext/>
                            <w:spacing w:after="0" w:line="240" w:lineRule="auto"/>
                            <w:jc w:val="right"/>
                            <w:rPr>
                              <w:rFonts w:ascii="Avenir Next Condensed" w:hAnsi="Avenir Next Condensed"/>
                              <w:color w:val="F31E78"/>
                              <w:szCs w:val="2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FD16B5" id="_x0000_t202" coordsize="21600,21600" o:spt="202" path="m0,0l0,21600,21600,21600,21600,0xe">
              <v:stroke joinstyle="miter"/>
              <v:path gradientshapeok="t" o:connecttype="rect"/>
            </v:shapetype>
            <v:shape id="_x0000_s1033" type="#_x0000_t202" style="position:absolute;margin-left:148.15pt;margin-top:-40.55pt;width:343pt;height:4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" filled="f" stroked="f">
              <v:textbox inset=",7.2pt,,7.2pt">
                <w:txbxContent>
                  <w:p w14:paraId="2A8931EE" w14:textId="7CCC8645" w:rsidR="00AE0B34" w:rsidRPr="00AE0B34" w:rsidRDefault="000E4D40" w:rsidP="00AE0B34">
                    <w:pPr>
                      <w:spacing w:after="0" w:line="240" w:lineRule="auto"/>
                      <w:jc w:val="right"/>
                      <w:rPr>
                        <w:rFonts w:ascii="Avenir Next Condensed" w:eastAsia="Times New Roman" w:hAnsi="Avenir Next Condensed" w:cs="Times New Roman"/>
                        <w:b/>
                        <w:color w:val="F32A78"/>
                        <w:sz w:val="15"/>
                        <w:szCs w:val="16"/>
                        <w:lang w:val="de-DE" w:eastAsia="de-DE"/>
                      </w:rPr>
                    </w:pPr>
                    <w:proofErr w:type="spellStart"/>
                    <w:r>
                      <w:rPr>
                        <w:rFonts w:ascii="Avenir Next Condensed" w:eastAsia="Times New Roman" w:hAnsi="Avenir Next Condensed" w:cs="Times New Roman"/>
                        <w:b/>
                        <w:i/>
                        <w:color w:val="F32A78"/>
                        <w:sz w:val="15"/>
                        <w:szCs w:val="16"/>
                        <w:lang w:val="de-DE" w:eastAsia="de-DE"/>
                      </w:rPr>
                      <w:t>Machinima</w:t>
                    </w:r>
                    <w:proofErr w:type="spellEnd"/>
                    <w:r>
                      <w:rPr>
                        <w:rFonts w:ascii="Avenir Next Condensed" w:eastAsia="Times New Roman" w:hAnsi="Avenir Next Condensed" w:cs="Times New Roman"/>
                        <w:b/>
                        <w:i/>
                        <w:color w:val="F32A78"/>
                        <w:sz w:val="15"/>
                        <w:szCs w:val="16"/>
                        <w:lang w:val="de-DE" w:eastAsia="de-DE"/>
                      </w:rPr>
                      <w:t xml:space="preserve"> mit Die Sims 3</w:t>
                    </w:r>
                    <w:r w:rsidR="00AE0B34" w:rsidRPr="00AE0B34">
                      <w:rPr>
                        <w:rFonts w:ascii="Avenir Next Condensed" w:eastAsia="Times New Roman" w:hAnsi="Avenir Next Condensed" w:cs="Times New Roman"/>
                        <w:b/>
                        <w:i/>
                        <w:color w:val="F32A78"/>
                        <w:sz w:val="15"/>
                        <w:szCs w:val="16"/>
                        <w:lang w:val="de-DE" w:eastAsia="de-DE"/>
                      </w:rPr>
                      <w:br/>
                    </w:r>
                    <w:r w:rsidR="00AE0B34" w:rsidRPr="00AE0B34">
                      <w:rPr>
                        <w:rFonts w:ascii="Avenir Next Condensed" w:eastAsia="Times New Roman" w:hAnsi="Avenir Next Condensed" w:cs="Times New Roman"/>
                        <w:b/>
                        <w:color w:val="F43C8C"/>
                        <w:sz w:val="15"/>
                        <w:szCs w:val="16"/>
                        <w:lang w:val="de-DE" w:eastAsia="de-DE"/>
                      </w:rPr>
                      <w:t xml:space="preserve">Autorin:  </w:t>
                    </w:r>
                    <w:r w:rsidR="00AE0B34" w:rsidRPr="00AE0B34">
                      <w:rPr>
                        <w:rFonts w:ascii="Avenir Next Condensed" w:hAnsi="Avenir Next Condensed" w:cs="Times"/>
                        <w:b/>
                        <w:color w:val="F43C8C"/>
                        <w:sz w:val="15"/>
                        <w:szCs w:val="16"/>
                        <w:lang w:val="de-DE"/>
                      </w:rPr>
                      <w:t xml:space="preserve">Christiane Schwinge </w:t>
                    </w:r>
                    <w:hyperlink r:id="rId4" w:history="1">
                      <w:r w:rsidR="00AE0B34"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813B5F"/>
                          <w:lang w:val="de-DE"/>
                        </w:rPr>
                        <w:t>/ Initiative Creative Gaming</w:t>
                      </w:r>
                    </w:hyperlink>
                    <w:r w:rsidR="00AE0B34" w:rsidRPr="00AE0B34">
                      <w:rPr>
                        <w:rFonts w:ascii="Avenir Next Condensed" w:hAnsi="Avenir Next Condensed" w:cs="Times"/>
                        <w:b/>
                        <w:color w:val="F43C8C"/>
                        <w:sz w:val="15"/>
                        <w:szCs w:val="16"/>
                        <w:lang w:val="de-DE"/>
                      </w:rPr>
                      <w:t> e.V.) für die </w:t>
                    </w:r>
                    <w:hyperlink r:id="rId5" w:history="1">
                      <w:r w:rsidR="00AE0B34"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0D68AE"/>
                          <w:lang w:val="de-DE"/>
                        </w:rPr>
                        <w:t>Hamburg Open Online University</w:t>
                      </w:r>
                    </w:hyperlink>
                    <w:r w:rsidR="00AE0B34" w:rsidRPr="00AE0B34">
                      <w:rPr>
                        <w:rFonts w:ascii="Avenir Next Condensed" w:hAnsi="Avenir Next Condensed" w:cs="Times"/>
                        <w:b/>
                        <w:color w:val="F43C8C"/>
                        <w:sz w:val="15"/>
                        <w:szCs w:val="16"/>
                        <w:lang w:val="de-DE"/>
                      </w:rPr>
                      <w:t xml:space="preserve"> </w:t>
                    </w:r>
                    <w:r w:rsidR="00AE0B34" w:rsidRPr="00AE0B34">
                      <w:rPr>
                        <w:rFonts w:ascii="Avenir Next Condensed" w:hAnsi="Avenir Next Condensed" w:cs="Times"/>
                        <w:b/>
                        <w:color w:val="F43C8C"/>
                        <w:sz w:val="15"/>
                        <w:szCs w:val="16"/>
                        <w:lang w:val="de-DE"/>
                      </w:rPr>
                      <w:br/>
                      <w:t>Lizenz: C</w:t>
                    </w:r>
                    <w:hyperlink r:id="rId6" w:history="1">
                      <w:r w:rsidR="00AE0B34"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813B5F"/>
                          <w:lang w:val="de-DE"/>
                        </w:rPr>
                        <w:t xml:space="preserve">reative </w:t>
                      </w:r>
                      <w:proofErr w:type="spellStart"/>
                      <w:r w:rsidR="00AE0B34"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813B5F"/>
                          <w:lang w:val="de-DE"/>
                        </w:rPr>
                        <w:t>Commons</w:t>
                      </w:r>
                      <w:proofErr w:type="spellEnd"/>
                      <w:r w:rsidR="00AE0B34"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813B5F"/>
                          <w:lang w:val="de-DE"/>
                        </w:rPr>
                        <w:t xml:space="preserve"> BY-SA 4.0</w:t>
                      </w:r>
                    </w:hyperlink>
                  </w:p>
                  <w:p w14:paraId="6C4D2F81" w14:textId="77777777" w:rsidR="00AE0B34" w:rsidRPr="00AE0B34" w:rsidRDefault="00AE0B34" w:rsidP="00AE0B34">
                    <w:pPr>
                      <w:widowControl/>
                      <w:spacing w:after="0" w:line="240" w:lineRule="auto"/>
                      <w:jc w:val="right"/>
                      <w:rPr>
                        <w:rFonts w:ascii="Avenir Next Condensed" w:eastAsia="Times New Roman" w:hAnsi="Avenir Next Condensed" w:cs="Times New Roman"/>
                        <w:szCs w:val="24"/>
                        <w:lang w:val="de-DE" w:eastAsia="de-DE"/>
                      </w:rPr>
                    </w:pPr>
                  </w:p>
                  <w:p w14:paraId="682462F8" w14:textId="77777777" w:rsidR="00AE0B34" w:rsidRPr="00AE0B34" w:rsidRDefault="00AE0B34" w:rsidP="00AE0B34">
                    <w:pPr>
                      <w:keepNext/>
                      <w:spacing w:after="0" w:line="240" w:lineRule="auto"/>
                      <w:jc w:val="right"/>
                      <w:rPr>
                        <w:rFonts w:ascii="Avenir Next Condensed" w:hAnsi="Avenir Next Condensed"/>
                        <w:color w:val="F31E78"/>
                        <w:szCs w:val="24"/>
                        <w:lang w:val="de-DE"/>
                      </w:rPr>
                    </w:pPr>
                  </w:p>
                  <w:p w14:paraId="56F5AEB7" w14:textId="77777777" w:rsidR="00AE0B34" w:rsidRPr="00AE0B34" w:rsidRDefault="00AE0B34" w:rsidP="00AE0B34">
                    <w:pPr>
                      <w:keepNext/>
                      <w:spacing w:after="0" w:line="240" w:lineRule="auto"/>
                      <w:jc w:val="right"/>
                      <w:rPr>
                        <w:rFonts w:ascii="Avenir Next Condensed" w:hAnsi="Avenir Next Condensed"/>
                        <w:color w:val="F31E78"/>
                        <w:szCs w:val="24"/>
                        <w:lang w:val="de-DE"/>
                      </w:rPr>
                    </w:pPr>
                  </w:p>
                  <w:p w14:paraId="2B0EF96D" w14:textId="113B49C1" w:rsidR="0031074C" w:rsidRPr="00AE0B34" w:rsidRDefault="0031074C" w:rsidP="00AE0B34">
                    <w:pPr>
                      <w:spacing w:after="0" w:line="240" w:lineRule="auto"/>
                      <w:jc w:val="right"/>
                      <w:rPr>
                        <w:rFonts w:ascii="Avenir Next Condensed" w:eastAsia="Times New Roman" w:hAnsi="Avenir Next Condensed" w:cs="Times New Roman"/>
                        <w:b/>
                        <w:color w:val="F32A78"/>
                        <w:sz w:val="15"/>
                        <w:szCs w:val="16"/>
                        <w:lang w:val="de-DE" w:eastAsia="de-DE"/>
                      </w:rPr>
                    </w:pPr>
                    <w:r w:rsidRPr="00AE0B34">
                      <w:rPr>
                        <w:rFonts w:ascii="Avenir Next Condensed" w:eastAsia="Times New Roman" w:hAnsi="Avenir Next Condensed" w:cs="Times New Roman"/>
                        <w:b/>
                        <w:i/>
                        <w:color w:val="F32A78"/>
                        <w:sz w:val="15"/>
                        <w:szCs w:val="16"/>
                        <w:lang w:val="de-DE" w:eastAsia="de-DE"/>
                      </w:rPr>
                      <w:t>Computerspiel Zeitreise</w:t>
                    </w:r>
                    <w:r w:rsidRPr="00AE0B34">
                      <w:rPr>
                        <w:rFonts w:ascii="Avenir Next Condensed" w:eastAsia="Times New Roman" w:hAnsi="Avenir Next Condensed" w:cs="Times New Roman"/>
                        <w:b/>
                        <w:color w:val="F32A78"/>
                        <w:sz w:val="15"/>
                        <w:szCs w:val="16"/>
                        <w:lang w:val="de-DE" w:eastAsia="de-DE"/>
                      </w:rPr>
                      <w:t xml:space="preserve"> von Christiane Schwinge / HAW Hamburg steht unter einer CC-BY-SA 4.0 Lizenz und ist in Zusammenarbeit mit der Initiative Creative Gaming e. V. entstanden.</w:t>
                    </w:r>
                  </w:p>
                  <w:p w14:paraId="788381AB" w14:textId="77777777" w:rsidR="0031074C" w:rsidRPr="00AE0B34" w:rsidRDefault="0031074C" w:rsidP="00AE0B34">
                    <w:pPr>
                      <w:widowControl/>
                      <w:spacing w:after="0" w:line="240" w:lineRule="auto"/>
                      <w:jc w:val="right"/>
                      <w:rPr>
                        <w:rFonts w:ascii="Avenir Next Condensed" w:eastAsia="Times New Roman" w:hAnsi="Avenir Next Condensed" w:cs="Times New Roman"/>
                        <w:szCs w:val="24"/>
                        <w:lang w:val="de-DE" w:eastAsia="de-DE"/>
                      </w:rPr>
                    </w:pPr>
                  </w:p>
                  <w:p w14:paraId="68126A5D" w14:textId="77777777" w:rsidR="0031074C" w:rsidRPr="00AE0B34" w:rsidRDefault="0031074C" w:rsidP="00AE0B34">
                    <w:pPr>
                      <w:keepNext/>
                      <w:spacing w:after="0" w:line="240" w:lineRule="auto"/>
                      <w:jc w:val="right"/>
                      <w:rPr>
                        <w:rFonts w:ascii="Avenir Next Condensed" w:hAnsi="Avenir Next Condensed"/>
                        <w:color w:val="F31E78"/>
                        <w:szCs w:val="24"/>
                        <w:lang w:val="de-DE"/>
                      </w:rPr>
                    </w:pPr>
                  </w:p>
                  <w:p w14:paraId="25876BB2" w14:textId="77777777" w:rsidR="0031074C" w:rsidRPr="00AE0B34" w:rsidRDefault="0031074C" w:rsidP="00AE0B34">
                    <w:pPr>
                      <w:keepNext/>
                      <w:spacing w:after="0" w:line="240" w:lineRule="auto"/>
                      <w:jc w:val="right"/>
                      <w:rPr>
                        <w:rFonts w:ascii="Avenir Next Condensed" w:hAnsi="Avenir Next Condensed"/>
                        <w:color w:val="F31E78"/>
                        <w:szCs w:val="24"/>
                        <w:lang w:val="de-DE"/>
                      </w:rPr>
                    </w:pPr>
                  </w:p>
                </w:txbxContent>
              </v:textbox>
              <w10:wrap type="through"/>
              <w10:anchorlock/>
            </v:shape>
          </w:pict>
        </mc:Fallback>
      </mc:AlternateContent>
    </w:r>
    <w:r w:rsidRPr="00E43321">
      <w:rPr>
        <w:noProof/>
        <w:lang w:val="de-DE" w:eastAsia="de-DE"/>
      </w:rPr>
      <w:drawing>
        <wp:anchor distT="0" distB="0" distL="114300" distR="114300" simplePos="0" relativeHeight="251666432" behindDoc="1" locked="1" layoutInCell="1" allowOverlap="1" wp14:anchorId="0C1E7E42" wp14:editId="056619AD">
          <wp:simplePos x="0" y="0"/>
          <wp:positionH relativeFrom="column">
            <wp:posOffset>6233795</wp:posOffset>
          </wp:positionH>
          <wp:positionV relativeFrom="paragraph">
            <wp:posOffset>-346075</wp:posOffset>
          </wp:positionV>
          <wp:extent cx="772795" cy="272415"/>
          <wp:effectExtent l="0" t="0" r="0" b="6985"/>
          <wp:wrapNone/>
          <wp:docPr id="43" name="Bild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SA_icon.svg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795" cy="272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A6CF3F" w14:textId="77777777" w:rsidR="00371493" w:rsidRDefault="00371493" w:rsidP="000333BF">
      <w:pPr>
        <w:spacing w:after="0" w:line="240" w:lineRule="auto"/>
      </w:pPr>
      <w:r>
        <w:separator/>
      </w:r>
    </w:p>
  </w:footnote>
  <w:footnote w:type="continuationSeparator" w:id="0">
    <w:p w14:paraId="32462591" w14:textId="77777777" w:rsidR="00371493" w:rsidRDefault="00371493" w:rsidP="00033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F9B7FF" w14:textId="214076DE" w:rsidR="006C774D" w:rsidRDefault="00371493">
    <w:pPr>
      <w:pStyle w:val="Kopfzeile"/>
    </w:pPr>
    <w:r>
      <w:rPr>
        <w:noProof/>
        <w:lang w:val="de-DE" w:eastAsia="de-DE"/>
      </w:rPr>
      <w:pict w14:anchorId="411CDB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594.7pt;height:841.05pt;z-index:-251654144;mso-wrap-edited:f;mso-position-horizontal:center;mso-position-horizontal-relative:margin;mso-position-vertical:center;mso-position-vertical-relative:margin" wrapcoords="-27 0 -27 2755 19420 2774 19420 2851 21600 2851 21600 1541 19448 1522 21600 1310 21600 0 -27 0">
          <v:imagedata r:id="rId1" o:title="Background"/>
          <w10:wrap anchorx="margin" anchory="margin"/>
        </v:shape>
      </w:pict>
    </w:r>
    <w:r>
      <w:rPr>
        <w:noProof/>
        <w:lang w:val="de-DE" w:eastAsia="de-DE"/>
      </w:rPr>
      <w:pict w14:anchorId="476C08E9">
        <v:shape id="WordPictureWatermark2" o:spid="_x0000_s2056" type="#_x0000_t75" style="position:absolute;margin-left:0;margin-top:0;width:595.3pt;height:841.9pt;z-index:-251657216;mso-wrap-edited:f;mso-position-horizontal:center;mso-position-horizontal-relative:margin;mso-position-vertical:center;mso-position-vertical-relative:margin" wrapcoords="-27 0 -27 2481 108 2769 108 2788 19423 2846 21600 2846 21600 1538 19423 1519 21600 1307 21600 0 -27 0">
          <v:imagedata r:id="rId1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F8BA349" w14:textId="61765F58" w:rsidR="006C774D" w:rsidRDefault="00371493">
    <w:pPr>
      <w:pStyle w:val="Kopfzeile"/>
    </w:pPr>
    <w:r>
      <w:rPr>
        <w:noProof/>
        <w:lang w:val="de-DE" w:eastAsia="de-DE"/>
      </w:rPr>
      <w:pict w14:anchorId="1534AF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-25.95pt;margin-top:-72.1pt;width:599.6pt;height:847.9pt;z-index:-251655168;mso-wrap-edited:f;mso-position-horizontal-relative:margin;mso-position-vertical-relative:margin" wrapcoords="-27 0 -27 2755 19420 2774 19420 2851 21600 2851 21600 1541 19448 1522 21600 1310 21600 0 -27 0">
          <v:imagedata r:id="rId1" o:title="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CA4628E" w14:textId="0B2411BB" w:rsidR="006C774D" w:rsidRDefault="00371493">
    <w:pPr>
      <w:pStyle w:val="Kopfzeile"/>
    </w:pPr>
    <w:r>
      <w:rPr>
        <w:noProof/>
        <w:lang w:val="de-DE" w:eastAsia="de-DE"/>
      </w:rPr>
      <w:pict w14:anchorId="01C8E7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594.7pt;height:841.05pt;z-index:-251653120;mso-wrap-edited:f;mso-position-horizontal:center;mso-position-horizontal-relative:margin;mso-position-vertical:center;mso-position-vertical-relative:margin" wrapcoords="-27 0 -27 2755 19420 2774 19420 2851 21600 2851 21600 1541 19448 1522 21600 1310 21600 0 -27 0">
          <v:imagedata r:id="rId1" o:title="Background"/>
          <w10:wrap anchorx="margin" anchory="margin"/>
        </v:shape>
      </w:pict>
    </w:r>
    <w:r>
      <w:rPr>
        <w:noProof/>
        <w:lang w:val="de-DE" w:eastAsia="de-DE"/>
      </w:rPr>
      <w:pict w14:anchorId="5FAAE9F6">
        <v:shape id="WordPictureWatermark3" o:spid="_x0000_s2057" type="#_x0000_t75" style="position:absolute;margin-left:0;margin-top:0;width:595.3pt;height:841.9pt;z-index:-251656192;mso-wrap-edited:f;mso-position-horizontal:center;mso-position-horizontal-relative:margin;mso-position-vertical:center;mso-position-vertical-relative:margin" wrapcoords="-27 0 -27 2481 108 2769 108 2788 19423 2846 21600 2846 21600 1538 19423 1519 21600 1307 21600 0 -27 0">
          <v:imagedata r:id="rId1" o:title="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F083C"/>
    <w:multiLevelType w:val="hybridMultilevel"/>
    <w:tmpl w:val="2BD88BE8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DC04D9"/>
    <w:multiLevelType w:val="hybridMultilevel"/>
    <w:tmpl w:val="F850C74C"/>
    <w:lvl w:ilvl="0" w:tplc="6510A41A">
      <w:start w:val="16"/>
      <w:numFmt w:val="bullet"/>
      <w:lvlText w:val="-"/>
      <w:lvlJc w:val="left"/>
      <w:pPr>
        <w:ind w:left="720" w:hanging="360"/>
      </w:pPr>
      <w:rPr>
        <w:rFonts w:ascii="Avenir Next Condensed Medium" w:eastAsiaTheme="minorHAnsi" w:hAnsi="Avenir Next Condensed Medium" w:cstheme="minorBidi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964C1"/>
    <w:multiLevelType w:val="hybridMultilevel"/>
    <w:tmpl w:val="0C70AB02"/>
    <w:lvl w:ilvl="0" w:tplc="6C86C4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A27B2"/>
    <w:multiLevelType w:val="hybridMultilevel"/>
    <w:tmpl w:val="993C10C4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274522"/>
    <w:multiLevelType w:val="hybridMultilevel"/>
    <w:tmpl w:val="DD0E1C50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C564D8"/>
    <w:multiLevelType w:val="hybridMultilevel"/>
    <w:tmpl w:val="DBDC0072"/>
    <w:lvl w:ilvl="0" w:tplc="566285BC">
      <w:start w:val="3"/>
      <w:numFmt w:val="bullet"/>
      <w:lvlText w:val="-"/>
      <w:lvlJc w:val="left"/>
      <w:pPr>
        <w:ind w:left="720" w:hanging="360"/>
      </w:pPr>
      <w:rPr>
        <w:rFonts w:ascii="Avenir Next Condensed Regular" w:eastAsiaTheme="minorEastAsia" w:hAnsi="Avenir Next Condensed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E921D4"/>
    <w:multiLevelType w:val="hybridMultilevel"/>
    <w:tmpl w:val="CFCEBEA4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E20A96"/>
    <w:multiLevelType w:val="hybridMultilevel"/>
    <w:tmpl w:val="9F0C4064"/>
    <w:lvl w:ilvl="0" w:tplc="6C86C4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61021A"/>
    <w:multiLevelType w:val="hybridMultilevel"/>
    <w:tmpl w:val="799CCD10"/>
    <w:lvl w:ilvl="0" w:tplc="5F06E298">
      <w:start w:val="16"/>
      <w:numFmt w:val="bullet"/>
      <w:lvlText w:val="-"/>
      <w:lvlJc w:val="left"/>
      <w:pPr>
        <w:ind w:left="360" w:hanging="360"/>
      </w:pPr>
      <w:rPr>
        <w:rFonts w:ascii="AvenirNextCondensed-Medium" w:eastAsiaTheme="minorHAnsi" w:hAnsi="AvenirNextCondensed-Medium" w:cs="AvenirNextCondensed-Medium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C57BDD"/>
    <w:multiLevelType w:val="hybridMultilevel"/>
    <w:tmpl w:val="5E869956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FCC7460"/>
    <w:multiLevelType w:val="hybridMultilevel"/>
    <w:tmpl w:val="91AC1B56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3557B38"/>
    <w:multiLevelType w:val="hybridMultilevel"/>
    <w:tmpl w:val="BD1ECA60"/>
    <w:lvl w:ilvl="0" w:tplc="566285BC">
      <w:start w:val="3"/>
      <w:numFmt w:val="bullet"/>
      <w:lvlText w:val="-"/>
      <w:lvlJc w:val="left"/>
      <w:pPr>
        <w:ind w:left="360" w:hanging="360"/>
      </w:pPr>
      <w:rPr>
        <w:rFonts w:ascii="Avenir Next Condensed Regular" w:eastAsiaTheme="minorEastAsia" w:hAnsi="Avenir Next Condensed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6B62547"/>
    <w:multiLevelType w:val="hybridMultilevel"/>
    <w:tmpl w:val="0AD86AC6"/>
    <w:lvl w:ilvl="0" w:tplc="BAA28704">
      <w:start w:val="10"/>
      <w:numFmt w:val="bullet"/>
      <w:lvlText w:val="-"/>
      <w:lvlJc w:val="left"/>
      <w:pPr>
        <w:ind w:left="720" w:hanging="360"/>
      </w:pPr>
      <w:rPr>
        <w:rFonts w:ascii="Avenir Next Condensed Medium" w:eastAsiaTheme="minorHAnsi" w:hAnsi="Avenir Next Condensed Medium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C52719"/>
    <w:multiLevelType w:val="hybridMultilevel"/>
    <w:tmpl w:val="38C44484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BF1CBF"/>
    <w:multiLevelType w:val="hybridMultilevel"/>
    <w:tmpl w:val="23946E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B976F8"/>
    <w:multiLevelType w:val="hybridMultilevel"/>
    <w:tmpl w:val="AE5C8E30"/>
    <w:lvl w:ilvl="0" w:tplc="6C86C4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B06260"/>
    <w:multiLevelType w:val="hybridMultilevel"/>
    <w:tmpl w:val="7ECA8F42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7C271DA"/>
    <w:multiLevelType w:val="hybridMultilevel"/>
    <w:tmpl w:val="01627D4A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7C43957"/>
    <w:multiLevelType w:val="hybridMultilevel"/>
    <w:tmpl w:val="DA3015B4"/>
    <w:lvl w:ilvl="0" w:tplc="6C86C4B4">
      <w:numFmt w:val="bullet"/>
      <w:lvlText w:val="-"/>
      <w:lvlJc w:val="left"/>
      <w:pPr>
        <w:ind w:left="705" w:hanging="705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90E2487"/>
    <w:multiLevelType w:val="hybridMultilevel"/>
    <w:tmpl w:val="05749EF8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21E5AC4"/>
    <w:multiLevelType w:val="hybridMultilevel"/>
    <w:tmpl w:val="C4F68424"/>
    <w:lvl w:ilvl="0" w:tplc="566285BC">
      <w:start w:val="3"/>
      <w:numFmt w:val="bullet"/>
      <w:lvlText w:val="-"/>
      <w:lvlJc w:val="left"/>
      <w:pPr>
        <w:ind w:left="720" w:hanging="360"/>
      </w:pPr>
      <w:rPr>
        <w:rFonts w:ascii="Avenir Next Condensed Regular" w:eastAsiaTheme="minorEastAsia" w:hAnsi="Avenir Next Condensed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D00507"/>
    <w:multiLevelType w:val="hybridMultilevel"/>
    <w:tmpl w:val="0226C1B6"/>
    <w:lvl w:ilvl="0" w:tplc="2C785E0A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DB74689"/>
    <w:multiLevelType w:val="hybridMultilevel"/>
    <w:tmpl w:val="6900986C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F4793"/>
    <w:multiLevelType w:val="hybridMultilevel"/>
    <w:tmpl w:val="396C64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4D33FA"/>
    <w:multiLevelType w:val="hybridMultilevel"/>
    <w:tmpl w:val="A0543E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B6169E"/>
    <w:multiLevelType w:val="hybridMultilevel"/>
    <w:tmpl w:val="CF7EA516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2"/>
  </w:num>
  <w:num w:numId="4">
    <w:abstractNumId w:val="21"/>
  </w:num>
  <w:num w:numId="5">
    <w:abstractNumId w:val="18"/>
  </w:num>
  <w:num w:numId="6">
    <w:abstractNumId w:val="10"/>
  </w:num>
  <w:num w:numId="7">
    <w:abstractNumId w:val="16"/>
  </w:num>
  <w:num w:numId="8">
    <w:abstractNumId w:val="20"/>
  </w:num>
  <w:num w:numId="9">
    <w:abstractNumId w:val="5"/>
  </w:num>
  <w:num w:numId="10">
    <w:abstractNumId w:val="11"/>
  </w:num>
  <w:num w:numId="11">
    <w:abstractNumId w:val="14"/>
  </w:num>
  <w:num w:numId="12">
    <w:abstractNumId w:val="23"/>
  </w:num>
  <w:num w:numId="13">
    <w:abstractNumId w:val="24"/>
  </w:num>
  <w:num w:numId="14">
    <w:abstractNumId w:val="12"/>
  </w:num>
  <w:num w:numId="15">
    <w:abstractNumId w:val="0"/>
  </w:num>
  <w:num w:numId="16">
    <w:abstractNumId w:val="19"/>
  </w:num>
  <w:num w:numId="17">
    <w:abstractNumId w:val="1"/>
  </w:num>
  <w:num w:numId="18">
    <w:abstractNumId w:val="25"/>
  </w:num>
  <w:num w:numId="19">
    <w:abstractNumId w:val="13"/>
  </w:num>
  <w:num w:numId="20">
    <w:abstractNumId w:val="4"/>
  </w:num>
  <w:num w:numId="21">
    <w:abstractNumId w:val="6"/>
  </w:num>
  <w:num w:numId="22">
    <w:abstractNumId w:val="9"/>
  </w:num>
  <w:num w:numId="23">
    <w:abstractNumId w:val="7"/>
  </w:num>
  <w:num w:numId="24">
    <w:abstractNumId w:val="2"/>
  </w:num>
  <w:num w:numId="25">
    <w:abstractNumId w:val="1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284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F79"/>
    <w:rsid w:val="00017223"/>
    <w:rsid w:val="000333BF"/>
    <w:rsid w:val="000675E4"/>
    <w:rsid w:val="00087047"/>
    <w:rsid w:val="000A4235"/>
    <w:rsid w:val="000C1A08"/>
    <w:rsid w:val="000C1C19"/>
    <w:rsid w:val="000E4D40"/>
    <w:rsid w:val="00103BD8"/>
    <w:rsid w:val="0012322B"/>
    <w:rsid w:val="001741A0"/>
    <w:rsid w:val="001746C9"/>
    <w:rsid w:val="001953F6"/>
    <w:rsid w:val="00196004"/>
    <w:rsid w:val="001D050A"/>
    <w:rsid w:val="001E1E2F"/>
    <w:rsid w:val="00201B31"/>
    <w:rsid w:val="00252D02"/>
    <w:rsid w:val="00287009"/>
    <w:rsid w:val="002917C3"/>
    <w:rsid w:val="002C548A"/>
    <w:rsid w:val="0031074C"/>
    <w:rsid w:val="00320986"/>
    <w:rsid w:val="003673C3"/>
    <w:rsid w:val="00371493"/>
    <w:rsid w:val="003778F7"/>
    <w:rsid w:val="0038365F"/>
    <w:rsid w:val="003836B8"/>
    <w:rsid w:val="003C3F59"/>
    <w:rsid w:val="003C7C00"/>
    <w:rsid w:val="003F2627"/>
    <w:rsid w:val="0042064D"/>
    <w:rsid w:val="00421874"/>
    <w:rsid w:val="00433392"/>
    <w:rsid w:val="00435B56"/>
    <w:rsid w:val="00452651"/>
    <w:rsid w:val="004531F1"/>
    <w:rsid w:val="00453AC2"/>
    <w:rsid w:val="004645CC"/>
    <w:rsid w:val="00475058"/>
    <w:rsid w:val="004C0804"/>
    <w:rsid w:val="00513C5B"/>
    <w:rsid w:val="00522FE4"/>
    <w:rsid w:val="00557B76"/>
    <w:rsid w:val="005C7840"/>
    <w:rsid w:val="00610268"/>
    <w:rsid w:val="00637F79"/>
    <w:rsid w:val="0068262F"/>
    <w:rsid w:val="00694F2A"/>
    <w:rsid w:val="006A3C85"/>
    <w:rsid w:val="006A6A6B"/>
    <w:rsid w:val="006B6488"/>
    <w:rsid w:val="006C774D"/>
    <w:rsid w:val="006F2C6E"/>
    <w:rsid w:val="00705DBA"/>
    <w:rsid w:val="00717B61"/>
    <w:rsid w:val="00740096"/>
    <w:rsid w:val="00763E1B"/>
    <w:rsid w:val="007879C8"/>
    <w:rsid w:val="00792427"/>
    <w:rsid w:val="00792CA2"/>
    <w:rsid w:val="008945E3"/>
    <w:rsid w:val="008D70C6"/>
    <w:rsid w:val="008E2405"/>
    <w:rsid w:val="008E53FB"/>
    <w:rsid w:val="008F5D99"/>
    <w:rsid w:val="0092649D"/>
    <w:rsid w:val="0094559E"/>
    <w:rsid w:val="00956838"/>
    <w:rsid w:val="0096766A"/>
    <w:rsid w:val="00983120"/>
    <w:rsid w:val="00997757"/>
    <w:rsid w:val="009A2A84"/>
    <w:rsid w:val="009F332C"/>
    <w:rsid w:val="00A119D0"/>
    <w:rsid w:val="00A14B55"/>
    <w:rsid w:val="00A154CC"/>
    <w:rsid w:val="00A70DBF"/>
    <w:rsid w:val="00A96419"/>
    <w:rsid w:val="00AA7A83"/>
    <w:rsid w:val="00AD5672"/>
    <w:rsid w:val="00AE0B34"/>
    <w:rsid w:val="00B02824"/>
    <w:rsid w:val="00B24FD0"/>
    <w:rsid w:val="00B36AE2"/>
    <w:rsid w:val="00B764AC"/>
    <w:rsid w:val="00BD3020"/>
    <w:rsid w:val="00C4369E"/>
    <w:rsid w:val="00C476ED"/>
    <w:rsid w:val="00C47E66"/>
    <w:rsid w:val="00C52432"/>
    <w:rsid w:val="00C94FFD"/>
    <w:rsid w:val="00CA03A1"/>
    <w:rsid w:val="00CA4501"/>
    <w:rsid w:val="00CD6BD2"/>
    <w:rsid w:val="00D316AD"/>
    <w:rsid w:val="00D64035"/>
    <w:rsid w:val="00D80BFA"/>
    <w:rsid w:val="00D859F3"/>
    <w:rsid w:val="00DC2E5F"/>
    <w:rsid w:val="00DC6DFD"/>
    <w:rsid w:val="00E03645"/>
    <w:rsid w:val="00E313EE"/>
    <w:rsid w:val="00E33032"/>
    <w:rsid w:val="00E43321"/>
    <w:rsid w:val="00E806F3"/>
    <w:rsid w:val="00E9648E"/>
    <w:rsid w:val="00EB48D3"/>
    <w:rsid w:val="00ED6FBA"/>
    <w:rsid w:val="00EF1A57"/>
    <w:rsid w:val="00FC01BF"/>
    <w:rsid w:val="00FF3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43F96A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33B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33BF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33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33BF"/>
  </w:style>
  <w:style w:type="paragraph" w:styleId="Fuzeile">
    <w:name w:val="footer"/>
    <w:basedOn w:val="Standard"/>
    <w:link w:val="FuzeileZchn"/>
    <w:uiPriority w:val="99"/>
    <w:unhideWhenUsed/>
    <w:rsid w:val="00033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33BF"/>
  </w:style>
  <w:style w:type="paragraph" w:customStyle="1" w:styleId="EinfAbs">
    <w:name w:val="[Einf. Abs.]"/>
    <w:basedOn w:val="Standard"/>
    <w:uiPriority w:val="99"/>
    <w:rsid w:val="000333B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qFormat/>
    <w:rsid w:val="00AD5672"/>
    <w:pPr>
      <w:ind w:left="720"/>
      <w:contextualSpacing/>
    </w:pPr>
  </w:style>
  <w:style w:type="character" w:styleId="Link">
    <w:name w:val="Hyperlink"/>
    <w:basedOn w:val="Absatz-Standardschriftart"/>
    <w:uiPriority w:val="99"/>
    <w:unhideWhenUsed/>
    <w:rsid w:val="00AD5672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97757"/>
    <w:rPr>
      <w:color w:val="800080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0A42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lehrerfortbildung-bw.de/st_digital/medienwerkstatt/multimedia/video-im-unterricht/baum/jobs/story.htm" TargetMode="External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header" Target="header3.xml"/><Relationship Id="rId23" Type="http://schemas.openxmlformats.org/officeDocument/2006/relationships/printerSettings" Target="printerSettings/printerSettings1.bin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lehrerfortbildung-bw.de/st_digital/medienwerkstatt/multimedia/video-im-unterricht/baum/jobs/story.htm" TargetMode="External"/><Relationship Id="rId11" Type="http://schemas.openxmlformats.org/officeDocument/2006/relationships/hyperlink" Target="http://medienkompetent-mit-games.de/machinima-andreas-rauscher" TargetMode="External"/><Relationship Id="rId12" Type="http://schemas.openxmlformats.org/officeDocument/2006/relationships/hyperlink" Target="http://medienkompetent-mit-games.de/machinima-andreas-rauscher" TargetMode="External"/><Relationship Id="rId13" Type="http://schemas.openxmlformats.org/officeDocument/2006/relationships/hyperlink" Target="https://de.wikipedia.org/wiki/Einstellungsgr%C3%B6%C3%9Fe" TargetMode="External"/><Relationship Id="rId14" Type="http://schemas.openxmlformats.org/officeDocument/2006/relationships/hyperlink" Target="https://de.wikipedia.org/wiki/Kameraperspektive" TargetMode="External"/><Relationship Id="rId15" Type="http://schemas.openxmlformats.org/officeDocument/2006/relationships/hyperlink" Target="https://de.wikipedia.org/wiki/Einstellungsgr%C3%B6%C3%9Fe" TargetMode="External"/><Relationship Id="rId16" Type="http://schemas.openxmlformats.org/officeDocument/2006/relationships/hyperlink" Target="https://de.wikipedia.org/wiki/Kameraperspektive" TargetMode="External"/><Relationship Id="rId17" Type="http://schemas.openxmlformats.org/officeDocument/2006/relationships/hyperlink" Target="https://www.storycubes.com/" TargetMode="External"/><Relationship Id="rId18" Type="http://schemas.openxmlformats.org/officeDocument/2006/relationships/hyperlink" Target="https://www.storycubes.com/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deed.de" TargetMode="External"/><Relationship Id="rId4" Type="http://schemas.openxmlformats.org/officeDocument/2006/relationships/hyperlink" Target="http://www.creative-gaming.eu/" TargetMode="External"/><Relationship Id="rId5" Type="http://schemas.openxmlformats.org/officeDocument/2006/relationships/hyperlink" Target="http://www.hoou.de/" TargetMode="External"/><Relationship Id="rId6" Type="http://schemas.openxmlformats.org/officeDocument/2006/relationships/hyperlink" Target="https://creativecommons.org/licenses/by-sa/4.0/deed.de" TargetMode="External"/><Relationship Id="rId7" Type="http://schemas.openxmlformats.org/officeDocument/2006/relationships/image" Target="media/image3.png"/><Relationship Id="rId1" Type="http://schemas.openxmlformats.org/officeDocument/2006/relationships/hyperlink" Target="http://www.creative-gaming.eu/" TargetMode="External"/><Relationship Id="rId2" Type="http://schemas.openxmlformats.org/officeDocument/2006/relationships/hyperlink" Target="http://www.hoou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uliaflitta:Library:Application%20Support:Microsoft:Office:Benutzervorlagen:Meine%20Vorlagen:Konzept_Method_Handout_Vorlage.dotx" TargetMode="External"/></Relationships>
</file>

<file path=word/theme/theme1.xml><?xml version="1.0" encoding="utf-8"?>
<a:theme xmlns:a="http://schemas.openxmlformats.org/drawingml/2006/main" name="KonzeptRezept_Vorlag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A89E51-68F4-1041-96D2-533247AFB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HD:Users:juliaflitta:Library:Application Support:Microsoft:Office:Benutzervorlagen:Meine Vorlagen:Konzept_Method_Handout_Vorlage.dotx</Template>
  <TotalTime>0</TotalTime>
  <Pages>4</Pages>
  <Words>15</Words>
  <Characters>95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Flitta</dc:creator>
  <cp:lastModifiedBy>Nina Mair</cp:lastModifiedBy>
  <cp:revision>3</cp:revision>
  <cp:lastPrinted>2017-04-14T11:13:00Z</cp:lastPrinted>
  <dcterms:created xsi:type="dcterms:W3CDTF">2017-04-14T11:13:00Z</dcterms:created>
  <dcterms:modified xsi:type="dcterms:W3CDTF">2017-04-14T11:13:00Z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2017-01-17T00:00:00Z</vt:filetime>
  </property>
  <property fmtid="{D5CDD505-2E9C-101B-9397-08002B2CF9AE}" pid="3" name="LastSaved">
    <vt:filetime>2017-01-17T00:00:00Z</vt:filetime>
  </property>
</Properties>
</file>