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F8CE70" w14:textId="1EF3FCC8" w:rsidR="0012322B" w:rsidRPr="000C1C19" w:rsidRDefault="0012322B" w:rsidP="00017223">
      <w:pPr>
        <w:spacing w:after="0" w:line="240" w:lineRule="exact"/>
        <w:ind w:right="-20"/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</w:pPr>
      <w:bookmarkStart w:id="0" w:name="_GoBack"/>
      <w:bookmarkEnd w:id="0"/>
    </w:p>
    <w:p w14:paraId="139A3210" w14:textId="605BFB55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33CE82FE" wp14:editId="759EAF01">
                <wp:simplePos x="0" y="0"/>
                <wp:positionH relativeFrom="column">
                  <wp:posOffset>2884170</wp:posOffset>
                </wp:positionH>
                <wp:positionV relativeFrom="page">
                  <wp:posOffset>1066800</wp:posOffset>
                </wp:positionV>
                <wp:extent cx="3564000" cy="342000"/>
                <wp:effectExtent l="0" t="0" r="0" b="0"/>
                <wp:wrapThrough wrapText="bothSides">
                  <wp:wrapPolygon edited="0">
                    <wp:start x="154" y="1606"/>
                    <wp:lineTo x="154" y="17665"/>
                    <wp:lineTo x="21246" y="17665"/>
                    <wp:lineTo x="21246" y="1606"/>
                    <wp:lineTo x="154" y="1606"/>
                  </wp:wrapPolygon>
                </wp:wrapThrough>
                <wp:docPr id="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000" cy="3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C5A8C45" w14:textId="77777777" w:rsidR="006C774D" w:rsidRPr="00A96419" w:rsidRDefault="006C774D" w:rsidP="006C774D">
                            <w:pPr>
                              <w:keepNext/>
                              <w:spacing w:line="240" w:lineRule="auto"/>
                              <w:jc w:val="right"/>
                              <w:rPr>
                                <w:rFonts w:ascii="Franklin Gothic Book" w:hAnsi="Franklin Gothic Book"/>
                                <w:b/>
                                <w:color w:val="F31E78"/>
                                <w:sz w:val="24"/>
                                <w:szCs w:val="24"/>
                              </w:rPr>
                            </w:pPr>
                            <w:r w:rsidRPr="00A96419">
                              <w:rPr>
                                <w:rFonts w:ascii="Franklin Gothic Book" w:hAnsi="Franklin Gothic Book"/>
                                <w:b/>
                                <w:color w:val="F31E78"/>
                                <w:sz w:val="24"/>
                                <w:szCs w:val="24"/>
                              </w:rPr>
                              <w:t xml:space="preserve">KONZEPT </w:t>
                            </w:r>
                            <w:r w:rsidRPr="00A96419">
                              <w:rPr>
                                <w:rFonts w:ascii="Franklin Gothic Book" w:hAnsi="Franklin Gothic Book"/>
                                <w:b/>
                                <w:color w:val="EFA5C5"/>
                                <w:sz w:val="24"/>
                                <w:szCs w:val="24"/>
                              </w:rPr>
                              <w:t>/ METHODE / HANDOUT</w:t>
                            </w:r>
                          </w:p>
                          <w:p w14:paraId="08C3D949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  <w:p w14:paraId="5C736B0F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  <w:p w14:paraId="52DEF85D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  <w:p w14:paraId="4EEAE06D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  <w:p w14:paraId="23B08ADE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CE82FE" id="_x0000_t202" coordsize="21600,21600" o:spt="202" path="m0,0l0,21600,21600,21600,21600,0xe">
                <v:stroke joinstyle="miter"/>
                <v:path gradientshapeok="t" o:connecttype="rect"/>
              </v:shapetype>
              <v:shape id="Text Box 40" o:spid="_x0000_s1026" type="#_x0000_t202" style="position:absolute;margin-left:227.1pt;margin-top:84pt;width:280.65pt;height:2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" filled="f" stroked="f">
                <v:textbox inset=",7.2pt,,7.2pt">
                  <w:txbxContent>
                    <w:p w14:paraId="0C5A8C45" w14:textId="77777777" w:rsidR="006C774D" w:rsidRPr="00A96419" w:rsidRDefault="006C774D" w:rsidP="006C774D">
                      <w:pPr>
                        <w:keepNext/>
                        <w:spacing w:line="240" w:lineRule="auto"/>
                        <w:jc w:val="right"/>
                        <w:rPr>
                          <w:rFonts w:ascii="Franklin Gothic Book" w:hAnsi="Franklin Gothic Book"/>
                          <w:b/>
                          <w:color w:val="F31E78"/>
                          <w:sz w:val="24"/>
                          <w:szCs w:val="24"/>
                        </w:rPr>
                      </w:pPr>
                      <w:r w:rsidRPr="00A96419">
                        <w:rPr>
                          <w:rFonts w:ascii="Franklin Gothic Book" w:hAnsi="Franklin Gothic Book"/>
                          <w:b/>
                          <w:color w:val="F31E78"/>
                          <w:sz w:val="24"/>
                          <w:szCs w:val="24"/>
                        </w:rPr>
                        <w:t xml:space="preserve">KONZEPT </w:t>
                      </w:r>
                      <w:r w:rsidRPr="00A96419">
                        <w:rPr>
                          <w:rFonts w:ascii="Franklin Gothic Book" w:hAnsi="Franklin Gothic Book"/>
                          <w:b/>
                          <w:color w:val="EFA5C5"/>
                          <w:sz w:val="24"/>
                          <w:szCs w:val="24"/>
                        </w:rPr>
                        <w:t>/ METHODE / HANDOUT</w:t>
                      </w:r>
                    </w:p>
                    <w:p w14:paraId="08C3D949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  <w:p w14:paraId="5C736B0F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  <w:p w14:paraId="52DEF85D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  <w:p w14:paraId="4EEAE06D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  <w:p w14:paraId="23B08ADE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</w:p>
    <w:p w14:paraId="37DD6D31" w14:textId="7951D56B" w:rsidR="0012322B" w:rsidRPr="000C1C19" w:rsidRDefault="006F2C6E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41184" behindDoc="1" locked="1" layoutInCell="1" allowOverlap="1" wp14:anchorId="11307222" wp14:editId="493AC108">
            <wp:simplePos x="0" y="0"/>
            <wp:positionH relativeFrom="column">
              <wp:posOffset>-99060</wp:posOffset>
            </wp:positionH>
            <wp:positionV relativeFrom="page">
              <wp:posOffset>3344545</wp:posOffset>
            </wp:positionV>
            <wp:extent cx="50165" cy="1061720"/>
            <wp:effectExtent l="2223" t="0" r="2857" b="2858"/>
            <wp:wrapNone/>
            <wp:docPr id="5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5E3"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35040" behindDoc="1" locked="1" layoutInCell="1" allowOverlap="1" wp14:anchorId="20F66A22" wp14:editId="4949C290">
                <wp:simplePos x="0" y="0"/>
                <wp:positionH relativeFrom="column">
                  <wp:posOffset>577215</wp:posOffset>
                </wp:positionH>
                <wp:positionV relativeFrom="page">
                  <wp:posOffset>3726815</wp:posOffset>
                </wp:positionV>
                <wp:extent cx="5799455" cy="6193155"/>
                <wp:effectExtent l="0" t="0" r="0" b="4445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455" cy="619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284F6" w14:textId="77777777" w:rsidR="00B36AE2" w:rsidRPr="00D34903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color w:val="F41E77"/>
                                <w:sz w:val="24"/>
                                <w:szCs w:val="24"/>
                              </w:rPr>
                            </w:pPr>
                            <w:r w:rsidRPr="00D3490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  <w:t xml:space="preserve">// </w:t>
                            </w:r>
                            <w:r w:rsidRPr="00D3490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>UMFANG</w:t>
                            </w:r>
                          </w:p>
                          <w:p w14:paraId="3A5FBC2D" w14:textId="77777777" w:rsidR="00D34903" w:rsidRPr="00D34903" w:rsidRDefault="00D34903" w:rsidP="00D34903">
                            <w:pP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2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bis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4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Zeitstunden</w:t>
                            </w:r>
                            <w:proofErr w:type="spellEnd"/>
                          </w:p>
                          <w:p w14:paraId="04778483" w14:textId="3270D35C" w:rsidR="00B36AE2" w:rsidRPr="00D34903" w:rsidRDefault="00B36AE2" w:rsidP="00196004">
                            <w:pP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D3490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D3490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ZIELGRUPPE</w:t>
                            </w:r>
                            <w:r w:rsidR="000C1C19"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br/>
                            </w:r>
                            <w:r w:rsidR="00D34903"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Kinder und </w:t>
                            </w:r>
                            <w:proofErr w:type="spellStart"/>
                            <w:r w:rsidR="00D34903"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Jugendliche</w:t>
                            </w:r>
                            <w:proofErr w:type="spellEnd"/>
                            <w:r w:rsidR="00D34903"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34903"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zwischen</w:t>
                            </w:r>
                            <w:proofErr w:type="spellEnd"/>
                            <w:r w:rsidR="00D34903"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9 und 16 </w:t>
                            </w:r>
                            <w:proofErr w:type="spellStart"/>
                            <w:r w:rsidR="00D34903"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Jahren</w:t>
                            </w:r>
                            <w:proofErr w:type="spellEnd"/>
                          </w:p>
                          <w:p w14:paraId="782345B1" w14:textId="77777777" w:rsidR="00B36AE2" w:rsidRPr="00D34903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3490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D3490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ANZAHL DER</w:t>
                            </w:r>
                            <w:r w:rsidRPr="00D34903">
                              <w:rPr>
                                <w:rFonts w:ascii="Franklin Gothic Book" w:hAnsi="Franklin Gothic Book"/>
                                <w:b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D3490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TEILNEHMENDENZAHL UND PÄDAGOGEN*INNEN</w:t>
                            </w:r>
                          </w:p>
                          <w:p w14:paraId="39085865" w14:textId="77777777" w:rsidR="00D34903" w:rsidRPr="00D34903" w:rsidRDefault="00D34903" w:rsidP="00D34903">
                            <w:pP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16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Teilnehmende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1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bis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Pädagogen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*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innen</w:t>
                            </w:r>
                            <w:proofErr w:type="spellEnd"/>
                          </w:p>
                          <w:p w14:paraId="308EB7C1" w14:textId="77777777" w:rsidR="00B36AE2" w:rsidRPr="00D34903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3490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D3490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SOZIALFORM</w:t>
                            </w:r>
                          </w:p>
                          <w:p w14:paraId="31D60D0C" w14:textId="056B981F" w:rsidR="00B36AE2" w:rsidRPr="00D34903" w:rsidRDefault="00D34903" w:rsidP="000C1C19">
                            <w:pP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Partnerarbeit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Gruppen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à 3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bis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Personen</w:t>
                            </w:r>
                            <w:proofErr w:type="spellEnd"/>
                            <w:r w:rsidR="00196004"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BF5B99" w14:textId="77777777" w:rsidR="00B36AE2" w:rsidRPr="00D34903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3490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D3490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AUSSTATTUNG</w:t>
                            </w:r>
                          </w:p>
                          <w:p w14:paraId="21A9E5D1" w14:textId="77777777" w:rsidR="00D34903" w:rsidRP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1 Laptop/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Rechner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pro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Gruppe</w:t>
                            </w:r>
                            <w:proofErr w:type="spellEnd"/>
                          </w:p>
                          <w:p w14:paraId="0DE2543A" w14:textId="77777777" w:rsidR="00D34903" w:rsidRP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Präsentationsrechner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Beamer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interaktives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Whiteboard</w:t>
                            </w:r>
                          </w:p>
                          <w:p w14:paraId="3EC5EB9E" w14:textId="77777777" w:rsidR="00D34903" w:rsidRP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1 </w:t>
                            </w:r>
                            <w:hyperlink r:id="rId9" w:history="1">
                              <w:proofErr w:type="spellStart"/>
                              <w:r w:rsidRPr="00D34903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  <w:szCs w:val="24"/>
                                </w:rPr>
                                <w:t>Makey</w:t>
                              </w:r>
                              <w:proofErr w:type="spellEnd"/>
                              <w:r w:rsidRPr="00D34903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34903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  <w:szCs w:val="24"/>
                                </w:rPr>
                                <w:t>Makey</w:t>
                              </w:r>
                              <w:proofErr w:type="spellEnd"/>
                            </w:hyperlink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Bausatz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jede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Gruppe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ggf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Verlängerungskabel</w:t>
                            </w:r>
                            <w:proofErr w:type="spellEnd"/>
                          </w:p>
                          <w:p w14:paraId="49ECEF3B" w14:textId="77777777" w:rsidR="00D34903" w:rsidRP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Peripherie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Maus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ggf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Kopfhörer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1A27451" w14:textId="77777777" w:rsidR="00D34903" w:rsidRP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Internetzugänge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alle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Rechner</w:t>
                            </w:r>
                            <w:proofErr w:type="spellEnd"/>
                          </w:p>
                          <w:p w14:paraId="7054FEA5" w14:textId="77777777" w:rsidR="00D34903" w:rsidRP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Tafel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Flipchart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interaktives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Whiteboard</w:t>
                            </w:r>
                          </w:p>
                          <w:p w14:paraId="2DB9E455" w14:textId="45B2DD66" w:rsid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Platz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zum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Bauen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Basteln</w:t>
                            </w:r>
                            <w:proofErr w:type="spellEnd"/>
                          </w:p>
                          <w:p w14:paraId="79E46705" w14:textId="77777777" w:rsidR="00D34903" w:rsidRP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</w:p>
                          <w:p w14:paraId="29D10CD6" w14:textId="77777777" w:rsidR="00D34903" w:rsidRDefault="00D34903" w:rsidP="00D34903">
                            <w:pP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Zum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Basteln</w:t>
                            </w:r>
                            <w:proofErr w:type="spellEnd"/>
                          </w:p>
                          <w:p w14:paraId="41A8CF95" w14:textId="04304FE3" w:rsid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Pappe</w:t>
                            </w:r>
                            <w:proofErr w:type="spellEnd"/>
                          </w:p>
                          <w:p w14:paraId="4A7226BD" w14:textId="77777777" w:rsidR="00D34903" w:rsidRP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Tonpapier</w:t>
                            </w:r>
                            <w:proofErr w:type="spellEnd"/>
                          </w:p>
                          <w:p w14:paraId="1844F22F" w14:textId="77777777" w:rsidR="00D34903" w:rsidRP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Kleber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flüssig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, fest)</w:t>
                            </w:r>
                          </w:p>
                          <w:p w14:paraId="280BC087" w14:textId="77777777" w:rsidR="00D34903" w:rsidRP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Klebeband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(transparent, bunt)</w:t>
                            </w:r>
                          </w:p>
                          <w:p w14:paraId="65E5D182" w14:textId="77777777" w:rsidR="00D34903" w:rsidRP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Scheren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Cutter,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kleine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Küchenmesser</w:t>
                            </w:r>
                            <w:proofErr w:type="spellEnd"/>
                          </w:p>
                          <w:p w14:paraId="3CA35998" w14:textId="77777777" w:rsidR="00D34903" w:rsidRP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Schneidematten</w:t>
                            </w:r>
                            <w:proofErr w:type="spellEnd"/>
                          </w:p>
                          <w:p w14:paraId="61B0EF3D" w14:textId="77777777" w:rsidR="00D34903" w:rsidRP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Wasserfarbe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Buntstifte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Filzstifte</w:t>
                            </w:r>
                            <w:proofErr w:type="spellEnd"/>
                          </w:p>
                          <w:p w14:paraId="5BD6DAE3" w14:textId="77777777" w:rsidR="00D34903" w:rsidRP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Styropor</w:t>
                            </w:r>
                            <w:proofErr w:type="spellEnd"/>
                          </w:p>
                          <w:p w14:paraId="5C982D99" w14:textId="77777777" w:rsidR="00D34903" w:rsidRP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Holzteile</w:t>
                            </w:r>
                            <w:proofErr w:type="spellEnd"/>
                          </w:p>
                          <w:p w14:paraId="551A3F71" w14:textId="77777777" w:rsidR="00D34903" w:rsidRPr="00D34903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083D938B" w14:textId="77777777" w:rsidR="006C774D" w:rsidRPr="00D34903" w:rsidRDefault="006C774D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66A22" id="Textfeld 36" o:spid="_x0000_s1027" type="#_x0000_t202" style="position:absolute;margin-left:45.45pt;margin-top:293.45pt;width:456.65pt;height:487.6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eZR9QCAAAY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" filled="f" stroked="f">
                <v:textbox>
                  <w:txbxContent>
                    <w:p w14:paraId="61E284F6" w14:textId="77777777" w:rsidR="00B36AE2" w:rsidRPr="00D34903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color w:val="F41E77"/>
                          <w:sz w:val="24"/>
                          <w:szCs w:val="24"/>
                        </w:rPr>
                      </w:pPr>
                      <w:r w:rsidRPr="00D3490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  <w:t xml:space="preserve">// </w:t>
                      </w:r>
                      <w:r w:rsidRPr="00D3490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>UMFANG</w:t>
                      </w:r>
                    </w:p>
                    <w:p w14:paraId="3A5FBC2D" w14:textId="77777777" w:rsidR="00D34903" w:rsidRPr="00D34903" w:rsidRDefault="00D34903" w:rsidP="00D34903">
                      <w:pP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2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bis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4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Zeitstunden</w:t>
                      </w:r>
                      <w:proofErr w:type="spellEnd"/>
                    </w:p>
                    <w:p w14:paraId="04778483" w14:textId="3270D35C" w:rsidR="00B36AE2" w:rsidRPr="00D34903" w:rsidRDefault="00B36AE2" w:rsidP="00196004">
                      <w:pP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D3490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D3490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ZIELGRUPPE</w:t>
                      </w:r>
                      <w:r w:rsidR="000C1C19"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br/>
                      </w:r>
                      <w:r w:rsidR="00D34903"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Kinder und </w:t>
                      </w:r>
                      <w:proofErr w:type="spellStart"/>
                      <w:r w:rsidR="00D34903"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Jugendliche</w:t>
                      </w:r>
                      <w:proofErr w:type="spellEnd"/>
                      <w:r w:rsidR="00D34903"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34903"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zwischen</w:t>
                      </w:r>
                      <w:proofErr w:type="spellEnd"/>
                      <w:r w:rsidR="00D34903"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9 und 16 </w:t>
                      </w:r>
                      <w:proofErr w:type="spellStart"/>
                      <w:r w:rsidR="00D34903"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Jahren</w:t>
                      </w:r>
                      <w:proofErr w:type="spellEnd"/>
                    </w:p>
                    <w:p w14:paraId="782345B1" w14:textId="77777777" w:rsidR="00B36AE2" w:rsidRPr="00D34903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D3490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D3490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ANZAHL DER</w:t>
                      </w:r>
                      <w:r w:rsidRPr="00D34903">
                        <w:rPr>
                          <w:rFonts w:ascii="Franklin Gothic Book" w:hAnsi="Franklin Gothic Book"/>
                          <w:b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D3490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TEILNEHMENDENZAHL UND PÄDAGOGEN*INNEN</w:t>
                      </w:r>
                    </w:p>
                    <w:p w14:paraId="39085865" w14:textId="77777777" w:rsidR="00D34903" w:rsidRPr="00D34903" w:rsidRDefault="00D34903" w:rsidP="00D34903">
                      <w:pP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16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Teilnehmende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1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bis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2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Pädagogen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*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innen</w:t>
                      </w:r>
                      <w:proofErr w:type="spellEnd"/>
                    </w:p>
                    <w:p w14:paraId="308EB7C1" w14:textId="77777777" w:rsidR="00B36AE2" w:rsidRPr="00D34903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D3490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D3490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SOZIALFORM</w:t>
                      </w:r>
                    </w:p>
                    <w:p w14:paraId="31D60D0C" w14:textId="056B981F" w:rsidR="00B36AE2" w:rsidRPr="00D34903" w:rsidRDefault="00D34903" w:rsidP="000C1C19">
                      <w:pP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Partnerarbeit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Gruppen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à 3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bis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5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Personen</w:t>
                      </w:r>
                      <w:proofErr w:type="spellEnd"/>
                      <w:r w:rsidR="00196004"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BBF5B99" w14:textId="77777777" w:rsidR="00B36AE2" w:rsidRPr="00D34903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D3490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D3490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AUSSTATTUNG</w:t>
                      </w:r>
                    </w:p>
                    <w:p w14:paraId="21A9E5D1" w14:textId="77777777" w:rsidR="00D34903" w:rsidRP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1 Laptop/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Rechner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pro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Gruppe</w:t>
                      </w:r>
                      <w:proofErr w:type="spellEnd"/>
                    </w:p>
                    <w:p w14:paraId="0DE2543A" w14:textId="77777777" w:rsidR="00D34903" w:rsidRP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Präsentationsrechner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Beamer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interaktives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Whiteboard</w:t>
                      </w:r>
                    </w:p>
                    <w:p w14:paraId="3EC5EB9E" w14:textId="77777777" w:rsidR="00D34903" w:rsidRP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1 </w:t>
                      </w:r>
                      <w:hyperlink r:id="rId10" w:history="1">
                        <w:proofErr w:type="spellStart"/>
                        <w:r w:rsidRPr="00D34903">
                          <w:rPr>
                            <w:rStyle w:val="Link"/>
                            <w:rFonts w:ascii="Franklin Gothic Book" w:hAnsi="Franklin Gothic Book"/>
                            <w:sz w:val="24"/>
                            <w:szCs w:val="24"/>
                          </w:rPr>
                          <w:t>Makey</w:t>
                        </w:r>
                        <w:proofErr w:type="spellEnd"/>
                        <w:r w:rsidRPr="00D34903">
                          <w:rPr>
                            <w:rStyle w:val="Link"/>
                            <w:rFonts w:ascii="Franklin Gothic Book" w:hAnsi="Franklin Gothic Book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34903">
                          <w:rPr>
                            <w:rStyle w:val="Link"/>
                            <w:rFonts w:ascii="Franklin Gothic Book" w:hAnsi="Franklin Gothic Book"/>
                            <w:sz w:val="24"/>
                            <w:szCs w:val="24"/>
                          </w:rPr>
                          <w:t>Makey</w:t>
                        </w:r>
                        <w:proofErr w:type="spellEnd"/>
                      </w:hyperlink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Bausatz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für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jede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Gruppe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ggf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Verlängerungskabel</w:t>
                      </w:r>
                      <w:proofErr w:type="spellEnd"/>
                    </w:p>
                    <w:p w14:paraId="49ECEF3B" w14:textId="77777777" w:rsidR="00D34903" w:rsidRP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Peripherie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Maus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ggf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Kopfhörer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)</w:t>
                      </w:r>
                    </w:p>
                    <w:p w14:paraId="21A27451" w14:textId="77777777" w:rsidR="00D34903" w:rsidRP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Internetzugänge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für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alle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Rechner</w:t>
                      </w:r>
                      <w:proofErr w:type="spellEnd"/>
                    </w:p>
                    <w:p w14:paraId="7054FEA5" w14:textId="77777777" w:rsidR="00D34903" w:rsidRP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Tafel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Flipchart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interaktives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Whiteboard</w:t>
                      </w:r>
                    </w:p>
                    <w:p w14:paraId="2DB9E455" w14:textId="45B2DD66" w:rsid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Platz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zum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Bauen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Basteln</w:t>
                      </w:r>
                      <w:proofErr w:type="spellEnd"/>
                    </w:p>
                    <w:p w14:paraId="79E46705" w14:textId="77777777" w:rsidR="00D34903" w:rsidRP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</w:p>
                    <w:p w14:paraId="29D10CD6" w14:textId="77777777" w:rsidR="00D34903" w:rsidRDefault="00D34903" w:rsidP="00D34903">
                      <w:pP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Zum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Basteln</w:t>
                      </w:r>
                      <w:proofErr w:type="spellEnd"/>
                    </w:p>
                    <w:p w14:paraId="41A8CF95" w14:textId="04304FE3" w:rsid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Pappe</w:t>
                      </w:r>
                      <w:proofErr w:type="spellEnd"/>
                    </w:p>
                    <w:p w14:paraId="4A7226BD" w14:textId="77777777" w:rsidR="00D34903" w:rsidRP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Tonpapier</w:t>
                      </w:r>
                      <w:proofErr w:type="spellEnd"/>
                    </w:p>
                    <w:p w14:paraId="1844F22F" w14:textId="77777777" w:rsidR="00D34903" w:rsidRP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Kleber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flüssig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, fest)</w:t>
                      </w:r>
                    </w:p>
                    <w:p w14:paraId="280BC087" w14:textId="77777777" w:rsidR="00D34903" w:rsidRP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Klebeband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(transparent, bunt)</w:t>
                      </w:r>
                    </w:p>
                    <w:p w14:paraId="65E5D182" w14:textId="77777777" w:rsidR="00D34903" w:rsidRP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Scheren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Cutter,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kleine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Küchenmesser</w:t>
                      </w:r>
                      <w:proofErr w:type="spellEnd"/>
                    </w:p>
                    <w:p w14:paraId="3CA35998" w14:textId="77777777" w:rsidR="00D34903" w:rsidRP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Schneidematten</w:t>
                      </w:r>
                      <w:proofErr w:type="spellEnd"/>
                    </w:p>
                    <w:p w14:paraId="61B0EF3D" w14:textId="77777777" w:rsidR="00D34903" w:rsidRP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Wasserfarbe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Buntstifte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Filzstifte</w:t>
                      </w:r>
                      <w:proofErr w:type="spellEnd"/>
                    </w:p>
                    <w:p w14:paraId="5BD6DAE3" w14:textId="77777777" w:rsidR="00D34903" w:rsidRP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Styropor</w:t>
                      </w:r>
                      <w:proofErr w:type="spellEnd"/>
                    </w:p>
                    <w:p w14:paraId="5C982D99" w14:textId="77777777" w:rsidR="00D34903" w:rsidRP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Holzteile</w:t>
                      </w:r>
                      <w:proofErr w:type="spellEnd"/>
                    </w:p>
                    <w:p w14:paraId="551A3F71" w14:textId="77777777" w:rsidR="00D34903" w:rsidRPr="00D34903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D3490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…</w:t>
                      </w:r>
                    </w:p>
                    <w:p w14:paraId="083D938B" w14:textId="77777777" w:rsidR="006C774D" w:rsidRPr="00D34903" w:rsidRDefault="006C774D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945E3"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27872" behindDoc="0" locked="1" layoutInCell="1" allowOverlap="1" wp14:anchorId="42A27692" wp14:editId="63F379E2">
                <wp:simplePos x="0" y="0"/>
                <wp:positionH relativeFrom="column">
                  <wp:posOffset>581660</wp:posOffset>
                </wp:positionH>
                <wp:positionV relativeFrom="page">
                  <wp:posOffset>1840865</wp:posOffset>
                </wp:positionV>
                <wp:extent cx="5727700" cy="572135"/>
                <wp:effectExtent l="0" t="0" r="0" b="0"/>
                <wp:wrapThrough wrapText="bothSides">
                  <wp:wrapPolygon edited="0">
                    <wp:start x="96" y="959"/>
                    <wp:lineTo x="96" y="19179"/>
                    <wp:lineTo x="21361" y="19179"/>
                    <wp:lineTo x="21361" y="959"/>
                    <wp:lineTo x="96" y="959"/>
                  </wp:wrapPolygon>
                </wp:wrapThrough>
                <wp:docPr id="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00E6710" w14:textId="7041D823" w:rsidR="003778F7" w:rsidRPr="00D34903" w:rsidRDefault="003778F7" w:rsidP="003778F7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sz w:val="36"/>
                                <w:szCs w:val="48"/>
                              </w:rPr>
                            </w:pPr>
                            <w:r w:rsidRPr="00D34903">
                              <w:rPr>
                                <w:rFonts w:ascii="Franklin Gothic Book" w:hAnsi="Franklin Gothic Book"/>
                                <w:b/>
                                <w:color w:val="B2D7B3"/>
                                <w:sz w:val="36"/>
                                <w:szCs w:val="48"/>
                              </w:rPr>
                              <w:t>//</w:t>
                            </w:r>
                            <w:r w:rsidR="00D34903" w:rsidRPr="00D34903">
                              <w:rPr>
                                <w:rFonts w:ascii="Franklin Gothic Book" w:hAnsi="Franklin Gothic Book"/>
                                <w:b/>
                                <w:color w:val="B2D7B3"/>
                                <w:sz w:val="36"/>
                                <w:szCs w:val="48"/>
                              </w:rPr>
                              <w:t>SPIELESTEUERUNGEN BAUEN MIT MAKEY MAKEY</w:t>
                            </w:r>
                          </w:p>
                          <w:p w14:paraId="2CE4B818" w14:textId="26B45ADC" w:rsidR="006C774D" w:rsidRPr="00D34903" w:rsidRDefault="006C774D" w:rsidP="006C774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b/>
                                <w:color w:val="F31E78"/>
                                <w:sz w:val="36"/>
                                <w:szCs w:val="4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000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27692" id="_x0000_s1028" type="#_x0000_t202" style="position:absolute;margin-left:45.8pt;margin-top:144.95pt;width:451pt;height:45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" filled="f" stroked="f">
                <v:textbox inset="2.5mm,7.2pt,,7.2pt">
                  <w:txbxContent>
                    <w:p w14:paraId="700E6710" w14:textId="7041D823" w:rsidR="003778F7" w:rsidRPr="00D34903" w:rsidRDefault="003778F7" w:rsidP="003778F7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sz w:val="36"/>
                          <w:szCs w:val="48"/>
                        </w:rPr>
                      </w:pPr>
                      <w:r w:rsidRPr="00D34903">
                        <w:rPr>
                          <w:rFonts w:ascii="Franklin Gothic Book" w:hAnsi="Franklin Gothic Book"/>
                          <w:b/>
                          <w:color w:val="B2D7B3"/>
                          <w:sz w:val="36"/>
                          <w:szCs w:val="48"/>
                        </w:rPr>
                        <w:t>//</w:t>
                      </w:r>
                      <w:r w:rsidR="00D34903" w:rsidRPr="00D34903">
                        <w:rPr>
                          <w:rFonts w:ascii="Franklin Gothic Book" w:hAnsi="Franklin Gothic Book"/>
                          <w:b/>
                          <w:color w:val="B2D7B3"/>
                          <w:sz w:val="36"/>
                          <w:szCs w:val="48"/>
                        </w:rPr>
                        <w:t>SPIELESTEUERUNGEN BAUEN MIT MAKEY MAKEY</w:t>
                      </w:r>
                    </w:p>
                    <w:p w14:paraId="2CE4B818" w14:textId="26B45ADC" w:rsidR="006C774D" w:rsidRPr="00D34903" w:rsidRDefault="006C774D" w:rsidP="006C774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b/>
                          <w:color w:val="F31E78"/>
                          <w:sz w:val="36"/>
                          <w:szCs w:val="48"/>
                          <w:lang w:val="de-DE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8945E3"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05737849" wp14:editId="6DC6602E">
                <wp:simplePos x="0" y="0"/>
                <wp:positionH relativeFrom="column">
                  <wp:posOffset>584200</wp:posOffset>
                </wp:positionH>
                <wp:positionV relativeFrom="page">
                  <wp:posOffset>2413000</wp:posOffset>
                </wp:positionV>
                <wp:extent cx="5797550" cy="1125220"/>
                <wp:effectExtent l="0" t="0" r="0" b="0"/>
                <wp:wrapSquare wrapText="bothSides"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9C534" w14:textId="77777777" w:rsidR="00D34903" w:rsidRPr="00D34903" w:rsidRDefault="00D34903" w:rsidP="00DE1B09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Die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Teilnehmenden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entwickeln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mit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dem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Makey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Makey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-Kit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eine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eigene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Spielesteuerung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Dabei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setzen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sie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sich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mit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elektrischen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Stromkreisen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der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elektrischen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Leitfähigkeit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von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Stoffen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auseinander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reflektieren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über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übliche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Steuerungsmöglichkeiten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-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beschränkungen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von Games und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kreieren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aus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unterschiedlichsten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Materialien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>ungewöhnliche</w:t>
                            </w:r>
                            <w:proofErr w:type="spellEnd"/>
                            <w:r w:rsidRPr="00D34903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Game Controller.</w:t>
                            </w:r>
                          </w:p>
                          <w:p w14:paraId="264C218F" w14:textId="77777777" w:rsidR="006C774D" w:rsidRPr="000C1C19" w:rsidRDefault="006C774D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7849" id="Textfeld 38" o:spid="_x0000_s1029" type="#_x0000_t202" style="position:absolute;margin-left:46pt;margin-top:190pt;width:456.5pt;height:88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SQgtQCAAAY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" filled="f" stroked="f">
                <v:textbox>
                  <w:txbxContent>
                    <w:p w14:paraId="7989C534" w14:textId="77777777" w:rsidR="00D34903" w:rsidRPr="00D34903" w:rsidRDefault="00D34903" w:rsidP="00DE1B09">
                      <w:pPr>
                        <w:jc w:val="both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Die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Teilnehmenden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entwickeln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mit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dem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Makey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Makey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-Kit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eine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eigene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Spielesteuerung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Dabei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setzen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sie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sich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mit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elektrischen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Stromkreisen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und der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elektrischen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Leitfähigkeit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von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Stoffen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auseinander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reflektieren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über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übliche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Steuerungsmöglichkeiten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und -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beschränkungen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von Games und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kreieren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aus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unterschiedlichsten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Materialien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>ungewöhnliche</w:t>
                      </w:r>
                      <w:proofErr w:type="spellEnd"/>
                      <w:r w:rsidRPr="00D34903">
                        <w:rPr>
                          <w:rFonts w:ascii="Franklin Gothic Book" w:hAnsi="Franklin Gothic Book"/>
                          <w:sz w:val="24"/>
                        </w:rPr>
                        <w:t xml:space="preserve"> Game Controller.</w:t>
                      </w:r>
                    </w:p>
                    <w:p w14:paraId="264C218F" w14:textId="77777777" w:rsidR="006C774D" w:rsidRPr="000C1C19" w:rsidRDefault="006C774D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43232" behindDoc="1" locked="1" layoutInCell="1" allowOverlap="1" wp14:anchorId="5375571E" wp14:editId="208A82E1">
            <wp:simplePos x="0" y="0"/>
            <wp:positionH relativeFrom="column">
              <wp:posOffset>-97790</wp:posOffset>
            </wp:positionH>
            <wp:positionV relativeFrom="page">
              <wp:posOffset>1513205</wp:posOffset>
            </wp:positionV>
            <wp:extent cx="50165" cy="1061720"/>
            <wp:effectExtent l="2223" t="0" r="2857" b="2858"/>
            <wp:wrapNone/>
            <wp:docPr id="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DD8D7" w14:textId="3E4DEF48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3418A18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A53B3AF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82127AE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AFBEF49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E17C2C0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09703B5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C762D4B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CB4575B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D883858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DE64C3A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707391D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B270AE5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3D9A23F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F32276D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21F4097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3FD98FA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2E28A88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7E969D6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45B9BFB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97B96D2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555B754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466DE78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97169F9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EFB6121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CCA0980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DDB5D85" w14:textId="60857CA1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E401291" w14:textId="79780CFE" w:rsidR="0012322B" w:rsidRPr="000C1C19" w:rsidRDefault="0012322B" w:rsidP="003F2627">
      <w:pPr>
        <w:tabs>
          <w:tab w:val="left" w:pos="1336"/>
          <w:tab w:val="left" w:pos="1401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tab/>
      </w:r>
      <w:r w:rsidR="003F2627" w:rsidRPr="000C1C19"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tab/>
      </w:r>
    </w:p>
    <w:p w14:paraId="23A5469C" w14:textId="48FCC4F2" w:rsidR="0012322B" w:rsidRPr="000C1C19" w:rsidRDefault="006F2C6E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46304" behindDoc="1" locked="1" layoutInCell="1" allowOverlap="1" wp14:anchorId="207D46DE" wp14:editId="241C44CB">
            <wp:simplePos x="0" y="0"/>
            <wp:positionH relativeFrom="column">
              <wp:posOffset>-118110</wp:posOffset>
            </wp:positionH>
            <wp:positionV relativeFrom="page">
              <wp:posOffset>1454150</wp:posOffset>
            </wp:positionV>
            <wp:extent cx="50165" cy="1061720"/>
            <wp:effectExtent l="2223" t="0" r="2857" b="2858"/>
            <wp:wrapNone/>
            <wp:docPr id="1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1093B" w14:textId="2D82EAF2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E780842" w14:textId="6A8232AD" w:rsidR="0012322B" w:rsidRPr="000C1C19" w:rsidRDefault="000C1C19" w:rsidP="003778F7">
      <w:pPr>
        <w:tabs>
          <w:tab w:val="left" w:pos="1200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br/>
      </w:r>
    </w:p>
    <w:p w14:paraId="37C7F076" w14:textId="1FDEF479" w:rsidR="0012322B" w:rsidRPr="000C1C19" w:rsidRDefault="000C1C19" w:rsidP="000C1C19">
      <w:pPr>
        <w:tabs>
          <w:tab w:val="left" w:pos="2960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tab/>
      </w:r>
    </w:p>
    <w:p w14:paraId="7621E358" w14:textId="2489F056" w:rsidR="0012322B" w:rsidRPr="000C1C19" w:rsidRDefault="0012322B" w:rsidP="0012322B">
      <w:pPr>
        <w:tabs>
          <w:tab w:val="left" w:pos="4151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tab/>
      </w:r>
    </w:p>
    <w:p w14:paraId="788FF8AA" w14:textId="35D4D1F5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5582953" w14:textId="010863A4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2CCC26C" w14:textId="39EFEFA1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E273624" w14:textId="2DD11419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A53B299" w14:textId="77777777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13903BF" w14:textId="638C554E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E07F0EF" w14:textId="77777777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5A0DBBF" w14:textId="79AA0214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374D1D8" w14:textId="2B49AD3D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3A30E75" w14:textId="094D35E2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BC8200F" w14:textId="1B06D288" w:rsidR="0068262F" w:rsidRPr="000C1C19" w:rsidRDefault="00740096" w:rsidP="008945E3">
      <w:pPr>
        <w:tabs>
          <w:tab w:val="center" w:pos="5490"/>
        </w:tabs>
        <w:spacing w:after="0" w:line="240" w:lineRule="exact"/>
        <w:ind w:right="-20"/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29920" behindDoc="1" locked="1" layoutInCell="1" allowOverlap="1" wp14:anchorId="02929CEB" wp14:editId="33337201">
                <wp:simplePos x="0" y="0"/>
                <wp:positionH relativeFrom="column">
                  <wp:posOffset>520700</wp:posOffset>
                </wp:positionH>
                <wp:positionV relativeFrom="page">
                  <wp:posOffset>1828165</wp:posOffset>
                </wp:positionV>
                <wp:extent cx="5790565" cy="8354695"/>
                <wp:effectExtent l="0" t="0" r="0" b="1905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565" cy="835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38616" w14:textId="77777777" w:rsidR="00D34903" w:rsidRPr="00DE1B09" w:rsidRDefault="00D34903" w:rsidP="00D34903">
                            <w:pP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Leitfähige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Materialien</w:t>
                            </w:r>
                            <w:proofErr w:type="spellEnd"/>
                          </w:p>
                          <w:p w14:paraId="6EFBD6E7" w14:textId="77777777" w:rsidR="00D34903" w:rsidRPr="00DE1B09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Bleistifte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aus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Grafit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E703EBF" w14:textId="77777777" w:rsidR="00D34903" w:rsidRPr="00DE1B09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Alufolie</w:t>
                            </w:r>
                            <w:proofErr w:type="spellEnd"/>
                          </w:p>
                          <w:p w14:paraId="5505A818" w14:textId="77777777" w:rsidR="00D34903" w:rsidRPr="00DE1B09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Knete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(Play-Doh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leitet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50E91A0" w14:textId="77777777" w:rsidR="00D34903" w:rsidRPr="00DE1B09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Kronkorken</w:t>
                            </w:r>
                            <w:proofErr w:type="spellEnd"/>
                          </w:p>
                          <w:p w14:paraId="2AF58DC7" w14:textId="77777777" w:rsidR="00D34903" w:rsidRPr="00DE1B09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Schrauben</w:t>
                            </w:r>
                            <w:proofErr w:type="spellEnd"/>
                          </w:p>
                          <w:p w14:paraId="294CDF4A" w14:textId="77777777" w:rsidR="00D34903" w:rsidRPr="00DE1B09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Büroklammern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Foldback-Klammern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Rundkopfklammern</w:t>
                            </w:r>
                            <w:proofErr w:type="spellEnd"/>
                          </w:p>
                          <w:p w14:paraId="57B41932" w14:textId="77777777" w:rsidR="00D34903" w:rsidRPr="00DE1B09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Magnete</w:t>
                            </w:r>
                            <w:proofErr w:type="spellEnd"/>
                          </w:p>
                          <w:p w14:paraId="33376D4E" w14:textId="77777777" w:rsidR="00D34903" w:rsidRPr="00DE1B09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Bunte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Pfeifenreiniger</w:t>
                            </w:r>
                            <w:proofErr w:type="spellEnd"/>
                          </w:p>
                          <w:p w14:paraId="70691084" w14:textId="77777777" w:rsidR="00D34903" w:rsidRPr="00DE1B09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Behälter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Wasser</w:t>
                            </w:r>
                          </w:p>
                          <w:p w14:paraId="09AB873A" w14:textId="77777777" w:rsidR="00D34903" w:rsidRPr="00DE1B09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Weingummi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Schaumgummi</w:t>
                            </w:r>
                            <w:proofErr w:type="spellEnd"/>
                          </w:p>
                          <w:p w14:paraId="26CF71DC" w14:textId="77777777" w:rsidR="00D34903" w:rsidRPr="00DE1B09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Bananen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Kartoffeln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Zitronen</w:t>
                            </w:r>
                            <w:proofErr w:type="spellEnd"/>
                          </w:p>
                          <w:p w14:paraId="07294340" w14:textId="27362D62" w:rsidR="00D34903" w:rsidRPr="00DE1B09" w:rsidRDefault="00D34903" w:rsidP="00D3490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44776752" w14:textId="77777777" w:rsidR="00D34903" w:rsidRPr="00DE1B09" w:rsidRDefault="00D34903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0446D054" w14:textId="097B3EC4" w:rsidR="00196004" w:rsidRPr="00DE1B09" w:rsidRDefault="00196004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E1B09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>//</w:t>
                            </w:r>
                            <w:r w:rsidRPr="00DE1B09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AUFWAND</w:t>
                            </w:r>
                          </w:p>
                          <w:p w14:paraId="4DA4F70D" w14:textId="70EE163B" w:rsidR="00D34903" w:rsidRPr="00DE1B09" w:rsidRDefault="00D34903" w:rsidP="00DE1B09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Mittel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br/>
                              <w:t xml:space="preserve">Die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Einarbeitung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ist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überschaubar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kann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zudem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zahlreichen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Online-Tutorials, in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denen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beispielsweise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Grundfunktionen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erklärt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begleitet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Grundverständnis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über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Games und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Spielsteuerungen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sollte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vorhanden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sein.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Etwas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aufwändiger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gestaltet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sich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Materialbeschaffung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8011F5C" w14:textId="77777777" w:rsidR="00196004" w:rsidRPr="00DE1B09" w:rsidRDefault="00196004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26E77378" w14:textId="3232B351" w:rsidR="00B36AE2" w:rsidRPr="00DE1B09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E1B09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DE1B09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VORBEREITUNG</w:t>
                            </w:r>
                          </w:p>
                          <w:p w14:paraId="3ED0D5B6" w14:textId="57C5069B" w:rsidR="00D34903" w:rsidRPr="00DE1B09" w:rsidRDefault="00D34903" w:rsidP="00DE1B09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jedes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Team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Arbeitsinsel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einem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Laptop/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Rechner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Maus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ggf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Kopfhörern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sowie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einem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Bausatz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noch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verschlossen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vorbereiten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Internetzugang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überprüfen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Bastelmaterial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leitfähige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Materialien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auf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einem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Tisch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bereitstellen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Je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nach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Größe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Arbeitsinseln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empfiehlt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es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sich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noch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zusätzliche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Basteltische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aufzubauen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F27FBAC" w14:textId="77777777" w:rsidR="00B36AE2" w:rsidRPr="00DE1B09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color w:val="F41E77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7BEECE6C" w14:textId="77777777" w:rsidR="00B36AE2" w:rsidRPr="00DE1B09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E1B09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DE1B09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DURCHFÜHRUNG</w:t>
                            </w:r>
                          </w:p>
                          <w:p w14:paraId="1605A582" w14:textId="77777777" w:rsidR="00B36AE2" w:rsidRPr="00DE1B09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71AB1D87" w14:textId="3DA6BD4D" w:rsidR="00B36AE2" w:rsidRPr="00DE1B09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E1B09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DE1B09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 xml:space="preserve">PHASE 1:  </w:t>
                            </w:r>
                            <w:r w:rsidR="005324A2" w:rsidRPr="00DE1B09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AUFTAKT UND EINFÜHRUNG</w:t>
                            </w:r>
                          </w:p>
                          <w:p w14:paraId="57A95200" w14:textId="77777777" w:rsidR="00DE1B09" w:rsidRDefault="005324A2" w:rsidP="00DE1B09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Beginn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des Workshops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zunächst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im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Plenum die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unterschiedlichen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Steuerungsmöglichkeiten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von Games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gesammelt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Daran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anschließend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wird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besprochen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wie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Steuerungen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physikalisch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funktionieren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Stichwort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Stromkreise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).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Als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Einführung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in das Tool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kann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nun das Video „</w:t>
                            </w:r>
                            <w:hyperlink r:id="rId11" w:history="1">
                              <w:proofErr w:type="spellStart"/>
                              <w:r w:rsidRPr="00DE1B09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  <w:szCs w:val="24"/>
                                </w:rPr>
                                <w:t>Makey</w:t>
                              </w:r>
                              <w:proofErr w:type="spellEnd"/>
                              <w:r w:rsidRPr="00DE1B09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E1B09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  <w:szCs w:val="24"/>
                                </w:rPr>
                                <w:t>Makey</w:t>
                              </w:r>
                              <w:proofErr w:type="spellEnd"/>
                              <w:r w:rsidRPr="00DE1B09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  <w:szCs w:val="24"/>
                                </w:rPr>
                                <w:t xml:space="preserve"> - An Invention Kit for Everyone</w:t>
                              </w:r>
                            </w:hyperlink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“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gezeigt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Nach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dem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Video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wird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gesammelt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welche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Materialien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Strom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leiten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wie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das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funktioniert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6D3C348" w14:textId="5B35B904" w:rsidR="002227B3" w:rsidRPr="00DE1B09" w:rsidRDefault="002227B3" w:rsidP="00DE1B09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Die Teams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machen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sich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nun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vertraut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entwickeln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erste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einfache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Steuerung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bereits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vorhandenes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simples Spiel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Instrument (z. B.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Spiele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Anwendungen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auf </w:t>
                            </w:r>
                            <w:hyperlink r:id="rId12" w:history="1">
                              <w:r w:rsidRPr="00DE1B09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  <w:szCs w:val="24"/>
                                </w:rPr>
                                <w:t>Scratch</w:t>
                              </w:r>
                            </w:hyperlink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).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Im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nächsten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Schritt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erste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leitfähige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Materialien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dazu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genommen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Alle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Teams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präsentieren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kurz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reihum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was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sie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gebaut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haben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D309514" w14:textId="7FE9C912" w:rsidR="00A154CC" w:rsidRPr="00DE1B09" w:rsidRDefault="00A154CC" w:rsidP="002227B3">
                            <w:pP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29CEB" id="Textfeld 47" o:spid="_x0000_s1030" type="#_x0000_t202" style="position:absolute;margin-left:41pt;margin-top:143.95pt;width:455.95pt;height:657.8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" filled="f" stroked="f">
                <v:textbox>
                  <w:txbxContent>
                    <w:p w14:paraId="33C38616" w14:textId="77777777" w:rsidR="00D34903" w:rsidRPr="00DE1B09" w:rsidRDefault="00D34903" w:rsidP="00D34903">
                      <w:pP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Leitfähige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Materialien</w:t>
                      </w:r>
                      <w:proofErr w:type="spellEnd"/>
                    </w:p>
                    <w:p w14:paraId="6EFBD6E7" w14:textId="77777777" w:rsidR="00D34903" w:rsidRPr="00DE1B09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Bleistifte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aus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Grafit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)</w:t>
                      </w:r>
                    </w:p>
                    <w:p w14:paraId="4E703EBF" w14:textId="77777777" w:rsidR="00D34903" w:rsidRPr="00DE1B09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Alufolie</w:t>
                      </w:r>
                      <w:proofErr w:type="spellEnd"/>
                    </w:p>
                    <w:p w14:paraId="5505A818" w14:textId="77777777" w:rsidR="00D34903" w:rsidRPr="00DE1B09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Knete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(Play-Doh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leitet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)</w:t>
                      </w:r>
                    </w:p>
                    <w:p w14:paraId="550E91A0" w14:textId="77777777" w:rsidR="00D34903" w:rsidRPr="00DE1B09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Kronkorken</w:t>
                      </w:r>
                      <w:proofErr w:type="spellEnd"/>
                    </w:p>
                    <w:p w14:paraId="2AF58DC7" w14:textId="77777777" w:rsidR="00D34903" w:rsidRPr="00DE1B09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Schrauben</w:t>
                      </w:r>
                      <w:proofErr w:type="spellEnd"/>
                    </w:p>
                    <w:p w14:paraId="294CDF4A" w14:textId="77777777" w:rsidR="00D34903" w:rsidRPr="00DE1B09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Büroklammern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Foldback-Klammern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Rundkopfklammern</w:t>
                      </w:r>
                      <w:proofErr w:type="spellEnd"/>
                    </w:p>
                    <w:p w14:paraId="57B41932" w14:textId="77777777" w:rsidR="00D34903" w:rsidRPr="00DE1B09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Magnete</w:t>
                      </w:r>
                      <w:proofErr w:type="spellEnd"/>
                    </w:p>
                    <w:p w14:paraId="33376D4E" w14:textId="77777777" w:rsidR="00D34903" w:rsidRPr="00DE1B09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Bunte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Pfeifenreiniger</w:t>
                      </w:r>
                      <w:proofErr w:type="spellEnd"/>
                    </w:p>
                    <w:p w14:paraId="70691084" w14:textId="77777777" w:rsidR="00D34903" w:rsidRPr="00DE1B09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Behälter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für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Wasser</w:t>
                      </w:r>
                    </w:p>
                    <w:p w14:paraId="09AB873A" w14:textId="77777777" w:rsidR="00D34903" w:rsidRPr="00DE1B09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Weingummi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Schaumgummi</w:t>
                      </w:r>
                      <w:proofErr w:type="spellEnd"/>
                    </w:p>
                    <w:p w14:paraId="26CF71DC" w14:textId="77777777" w:rsidR="00D34903" w:rsidRPr="00DE1B09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Bananen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Kartoffeln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Zitronen</w:t>
                      </w:r>
                      <w:proofErr w:type="spellEnd"/>
                    </w:p>
                    <w:p w14:paraId="07294340" w14:textId="27362D62" w:rsidR="00D34903" w:rsidRPr="00DE1B09" w:rsidRDefault="00D34903" w:rsidP="00D3490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…</w:t>
                      </w:r>
                    </w:p>
                    <w:p w14:paraId="44776752" w14:textId="77777777" w:rsidR="00D34903" w:rsidRPr="00DE1B09" w:rsidRDefault="00D34903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</w:pPr>
                    </w:p>
                    <w:p w14:paraId="0446D054" w14:textId="097B3EC4" w:rsidR="00196004" w:rsidRPr="00DE1B09" w:rsidRDefault="00196004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DE1B09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>//</w:t>
                      </w:r>
                      <w:r w:rsidRPr="00DE1B09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AUFWAND</w:t>
                      </w:r>
                    </w:p>
                    <w:p w14:paraId="4DA4F70D" w14:textId="70EE163B" w:rsidR="00D34903" w:rsidRPr="00DE1B09" w:rsidRDefault="00D34903" w:rsidP="00DE1B09">
                      <w:pPr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Mittel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br/>
                        <w:t xml:space="preserve">Die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Einarbeitung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ist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überschaubar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kann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zudem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zahlreichen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Online-Tutorials, in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denen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beispielsweise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Grundfunktionen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erklärt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begleitet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Grundverständnis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über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Games und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Spielsteuerungen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sollte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vorhanden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sein.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Etwas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aufwändiger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gestaltet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sich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Materialbeschaffung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</w:t>
                      </w:r>
                    </w:p>
                    <w:p w14:paraId="08011F5C" w14:textId="77777777" w:rsidR="00196004" w:rsidRPr="00DE1B09" w:rsidRDefault="00196004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</w:pPr>
                    </w:p>
                    <w:p w14:paraId="26E77378" w14:textId="3232B351" w:rsidR="00B36AE2" w:rsidRPr="00DE1B09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DE1B09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DE1B09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VORBEREITUNG</w:t>
                      </w:r>
                    </w:p>
                    <w:p w14:paraId="3ED0D5B6" w14:textId="57C5069B" w:rsidR="00D34903" w:rsidRPr="00DE1B09" w:rsidRDefault="00D34903" w:rsidP="00DE1B09">
                      <w:pPr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Für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jedes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Team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Arbeitsinsel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einem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Laptop/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Rechner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Maus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ggf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Kopfhörern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sowie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einem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Bausatz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noch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verschlossen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vorbereiten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Internetzugang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überprüfen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Bastelmaterial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leitfähige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Materialien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auf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einem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Tisch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bereitstellen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Je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nach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Größe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Arbeitsinseln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empfiehlt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es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sich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noch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zusätzliche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Basteltische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aufzubauen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</w:t>
                      </w:r>
                    </w:p>
                    <w:p w14:paraId="3F27FBAC" w14:textId="77777777" w:rsidR="00B36AE2" w:rsidRPr="00DE1B09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color w:val="F41E77"/>
                          <w:sz w:val="24"/>
                          <w:szCs w:val="24"/>
                          <w:lang w:val="de-DE"/>
                        </w:rPr>
                      </w:pPr>
                    </w:p>
                    <w:p w14:paraId="7BEECE6C" w14:textId="77777777" w:rsidR="00B36AE2" w:rsidRPr="00DE1B09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DE1B09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DE1B09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DURCHFÜHRUNG</w:t>
                      </w:r>
                    </w:p>
                    <w:p w14:paraId="1605A582" w14:textId="77777777" w:rsidR="00B36AE2" w:rsidRPr="00DE1B09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71AB1D87" w14:textId="3DA6BD4D" w:rsidR="00B36AE2" w:rsidRPr="00DE1B09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DE1B09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DE1B09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 xml:space="preserve">PHASE 1:  </w:t>
                      </w:r>
                      <w:r w:rsidR="005324A2" w:rsidRPr="00DE1B09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AUFTAKT UND EINFÜHRUNG</w:t>
                      </w:r>
                    </w:p>
                    <w:p w14:paraId="57A95200" w14:textId="77777777" w:rsidR="00DE1B09" w:rsidRDefault="005324A2" w:rsidP="00DE1B09">
                      <w:pPr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Beginn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des Workshops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zunächst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im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Plenum die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unterschiedlichen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Steuerungsmöglichkeiten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von Games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gesammelt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Daran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anschließend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wird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besprochen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wie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Steuerungen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physikalisch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funktionieren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Stichwort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Stromkreise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).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Als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Einführung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in das Tool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kann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nun das Video „</w:t>
                      </w:r>
                      <w:hyperlink r:id="rId13" w:history="1">
                        <w:proofErr w:type="spellStart"/>
                        <w:r w:rsidRPr="00DE1B09">
                          <w:rPr>
                            <w:rStyle w:val="Link"/>
                            <w:rFonts w:ascii="Franklin Gothic Book" w:hAnsi="Franklin Gothic Book"/>
                            <w:sz w:val="24"/>
                            <w:szCs w:val="24"/>
                          </w:rPr>
                          <w:t>Makey</w:t>
                        </w:r>
                        <w:proofErr w:type="spellEnd"/>
                        <w:r w:rsidRPr="00DE1B09">
                          <w:rPr>
                            <w:rStyle w:val="Link"/>
                            <w:rFonts w:ascii="Franklin Gothic Book" w:hAnsi="Franklin Gothic Book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E1B09">
                          <w:rPr>
                            <w:rStyle w:val="Link"/>
                            <w:rFonts w:ascii="Franklin Gothic Book" w:hAnsi="Franklin Gothic Book"/>
                            <w:sz w:val="24"/>
                            <w:szCs w:val="24"/>
                          </w:rPr>
                          <w:t>Makey</w:t>
                        </w:r>
                        <w:proofErr w:type="spellEnd"/>
                        <w:r w:rsidRPr="00DE1B09">
                          <w:rPr>
                            <w:rStyle w:val="Link"/>
                            <w:rFonts w:ascii="Franklin Gothic Book" w:hAnsi="Franklin Gothic Book"/>
                            <w:sz w:val="24"/>
                            <w:szCs w:val="24"/>
                          </w:rPr>
                          <w:t xml:space="preserve"> - An Invention Kit for Everyone</w:t>
                        </w:r>
                      </w:hyperlink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“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gezeigt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Nach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dem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Video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wird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gesammelt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welche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Materialien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Strom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leiten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wie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das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funktioniert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</w:t>
                      </w:r>
                    </w:p>
                    <w:p w14:paraId="46D3C348" w14:textId="5B35B904" w:rsidR="002227B3" w:rsidRPr="00DE1B09" w:rsidRDefault="002227B3" w:rsidP="00DE1B09">
                      <w:pPr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Die Teams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machen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sich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nun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vertraut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entwickeln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erste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einfache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Steuerung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für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bereits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vorhandenes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simples Spiel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Instrument (z. B.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Spiele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Anwendungen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für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auf </w:t>
                      </w:r>
                      <w:hyperlink r:id="rId14" w:history="1">
                        <w:r w:rsidRPr="00DE1B09">
                          <w:rPr>
                            <w:rStyle w:val="Link"/>
                            <w:rFonts w:ascii="Franklin Gothic Book" w:hAnsi="Franklin Gothic Book"/>
                            <w:sz w:val="24"/>
                            <w:szCs w:val="24"/>
                          </w:rPr>
                          <w:t>Scratch</w:t>
                        </w:r>
                      </w:hyperlink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).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Im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nächsten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Schritt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erste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leitfähige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Materialien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dazu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genommen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Alle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Teams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präsentieren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kurz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reihum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was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sie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gebaut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haben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</w:t>
                      </w:r>
                    </w:p>
                    <w:p w14:paraId="5D309514" w14:textId="7FE9C912" w:rsidR="00A154CC" w:rsidRPr="00DE1B09" w:rsidRDefault="00A154CC" w:rsidP="002227B3">
                      <w:pP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4559E"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09440" behindDoc="1" locked="0" layoutInCell="1" allowOverlap="1" wp14:anchorId="17FCBA2B" wp14:editId="0D02F63E">
            <wp:simplePos x="0" y="0"/>
            <wp:positionH relativeFrom="column">
              <wp:posOffset>-711200</wp:posOffset>
            </wp:positionH>
            <wp:positionV relativeFrom="paragraph">
              <wp:posOffset>-914400</wp:posOffset>
            </wp:positionV>
            <wp:extent cx="51435" cy="1061720"/>
            <wp:effectExtent l="0" t="0" r="0" b="5080"/>
            <wp:wrapNone/>
            <wp:docPr id="4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5E3"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tab/>
      </w:r>
    </w:p>
    <w:p w14:paraId="3407B477" w14:textId="694FF420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040FD09" w14:textId="75A88260" w:rsidR="00103BD8" w:rsidRPr="000C1C19" w:rsidRDefault="00103BD8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700320A" w14:textId="39A69BA6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390DFA3" w14:textId="54CCF5A2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1B3F632" w14:textId="4309B9D6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8339F05" w14:textId="52D103D3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857C8AF" w14:textId="77777777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BB420A7" w14:textId="77777777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F335ACF" w14:textId="77777777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A911FFF" w14:textId="5F8590D9" w:rsidR="0068262F" w:rsidRPr="000C1C19" w:rsidRDefault="0068262F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F2B5C7E" w14:textId="77777777" w:rsidR="00196004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2614658" w14:textId="77777777" w:rsidR="00B02824" w:rsidRPr="000C1C19" w:rsidRDefault="00B02824" w:rsidP="00B02824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8D453FD" w14:textId="77777777" w:rsidR="00B02824" w:rsidRPr="000C1C19" w:rsidRDefault="00B02824" w:rsidP="00B02824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4A70FB1" w14:textId="77777777" w:rsidR="00B02824" w:rsidRPr="000C1C19" w:rsidRDefault="00B02824" w:rsidP="00B02824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48352" behindDoc="1" locked="1" layoutInCell="1" allowOverlap="1" wp14:anchorId="0811D0AC" wp14:editId="55DEF007">
                <wp:simplePos x="0" y="0"/>
                <wp:positionH relativeFrom="column">
                  <wp:posOffset>508000</wp:posOffset>
                </wp:positionH>
                <wp:positionV relativeFrom="page">
                  <wp:posOffset>1841500</wp:posOffset>
                </wp:positionV>
                <wp:extent cx="5790565" cy="8152130"/>
                <wp:effectExtent l="0" t="0" r="0" b="127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565" cy="815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142CC" w14:textId="04291399" w:rsidR="00B02824" w:rsidRPr="002227B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</w:pPr>
                            <w:r w:rsidRPr="002227B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  <w:t xml:space="preserve">// </w:t>
                            </w:r>
                            <w:r w:rsidR="002227B3" w:rsidRPr="002227B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>PHASE 2</w:t>
                            </w:r>
                            <w:r w:rsidRPr="002227B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227B3" w:rsidRPr="002227B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 xml:space="preserve">ENTWICKLUNG DER SPIELESTEUERUNG </w:t>
                            </w:r>
                          </w:p>
                          <w:p w14:paraId="0558972F" w14:textId="77777777" w:rsidR="002227B3" w:rsidRDefault="002227B3" w:rsidP="002227B3">
                            <w:pP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Die Teams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suchen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sich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online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Spiel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aus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das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sie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nun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Steuerung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aus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bereitgestellten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Materialien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entwickeln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25842816" w14:textId="1291FEC2" w:rsidR="00DE1B09" w:rsidRDefault="00DE1B09" w:rsidP="00DE1B09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</w:pPr>
                            <w:r w:rsidRPr="002227B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  <w:t xml:space="preserve">//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>PHASE 3</w:t>
                            </w:r>
                            <w:r w:rsidRPr="002227B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>PRÄSENTATION</w:t>
                            </w:r>
                          </w:p>
                          <w:p w14:paraId="55A4920F" w14:textId="7796238E" w:rsidR="00DE1B09" w:rsidRPr="00DE1B09" w:rsidRDefault="00DE1B09" w:rsidP="002227B3">
                            <w:pPr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>Alle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Teams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>präsentieren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>im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Plenum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>ihre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>Steuerungen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>Wenn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>noch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>Zeit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>übrig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>ist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>kann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>eine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>gemeinsame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Gaming-Session </w:t>
                            </w:r>
                            <w:proofErr w:type="spellStart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>stattfinden</w:t>
                            </w:r>
                            <w:proofErr w:type="spellEnd"/>
                            <w:r w:rsidRPr="00DE1B09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05CDC0D0" w14:textId="77777777" w:rsidR="002227B3" w:rsidRPr="002227B3" w:rsidRDefault="002227B3" w:rsidP="002227B3">
                            <w:pPr>
                              <w:widowControl/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2227B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2227B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TIPPS &amp; TRICKS</w:t>
                            </w:r>
                          </w:p>
                          <w:p w14:paraId="48AA2881" w14:textId="5C6F339E" w:rsidR="002227B3" w:rsidRPr="002227B3" w:rsidRDefault="002227B3" w:rsidP="002227B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3"/>
                              </w:numPr>
                              <w:spacing w:before="120" w:after="80" w:line="260" w:lineRule="exact"/>
                              <w:ind w:left="426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Um den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Materialaufwand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etwas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überschaubarer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halten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bietet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es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sich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an,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bereits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im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Vorfeld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eines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Workshops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Materialien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sammeln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Zum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Beispiel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Kronkorken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leere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Konservendosen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Deckel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als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leitfähige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Materialien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leere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Joghurtbecher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Klopapierrollen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Verpackungsmaterial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als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Bastelmaterial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Findet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der Workshop in der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Schule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einer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festen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Gruppe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statt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können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auch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Teilnehmenden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mitsammeln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2E0B8E0" w14:textId="77777777" w:rsidR="002227B3" w:rsidRPr="002227B3" w:rsidRDefault="002227B3" w:rsidP="002227B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3"/>
                              </w:numPr>
                              <w:spacing w:before="120" w:after="80" w:line="260" w:lineRule="exact"/>
                              <w:ind w:left="426" w:hanging="426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Kreative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Prozesse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können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in der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dritten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Phase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Hilfe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von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Vorgaben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bzw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Einschränkungen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unterstützt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Die Teams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müssen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nun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bei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Umsetzung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ihrer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Spielesteuerungen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Anforderungen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erfüllen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z. B. „Das Spiel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ist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mindestens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proofErr w:type="gram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Personen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“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proofErr w:type="gram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„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Baut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längste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Interaktionskette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“.</w:t>
                            </w:r>
                          </w:p>
                          <w:p w14:paraId="42214550" w14:textId="77777777" w:rsidR="002227B3" w:rsidRPr="002227B3" w:rsidRDefault="002227B3" w:rsidP="002227B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3"/>
                              </w:numPr>
                              <w:spacing w:before="120" w:after="80" w:line="260" w:lineRule="exact"/>
                              <w:ind w:left="426" w:hanging="426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können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auch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Steuerungen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entwickelt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die den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Raum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nutzen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z. B.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indem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Spielsteuerung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so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gebaut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wird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dass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mehrere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Menschen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sich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verbinden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müssen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um den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Stromkreis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schließen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C5075CF" w14:textId="2A7AEB85" w:rsidR="002227B3" w:rsidRPr="002227B3" w:rsidRDefault="002227B3" w:rsidP="002227B3">
                            <w:pPr>
                              <w:widowControl/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5C471DF" w14:textId="77777777" w:rsidR="002227B3" w:rsidRPr="002227B3" w:rsidRDefault="002227B3" w:rsidP="002227B3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</w:p>
                          <w:p w14:paraId="3C51529A" w14:textId="77777777" w:rsidR="002227B3" w:rsidRPr="002227B3" w:rsidRDefault="002227B3" w:rsidP="002227B3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2227B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2227B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VARIANTEN</w:t>
                            </w:r>
                          </w:p>
                          <w:p w14:paraId="72142144" w14:textId="77777777" w:rsidR="002227B3" w:rsidRPr="002227B3" w:rsidRDefault="002227B3" w:rsidP="002227B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0"/>
                              </w:numPr>
                              <w:spacing w:before="120" w:after="80" w:line="260" w:lineRule="exact"/>
                              <w:ind w:left="426" w:hanging="426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Bereits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vorhandene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Spiele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auf der </w:t>
                            </w:r>
                            <w:hyperlink r:id="rId15" w:history="1">
                              <w:r w:rsidRPr="002227B3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  <w:szCs w:val="24"/>
                                </w:rPr>
                                <w:t>Scratch-</w:t>
                              </w:r>
                              <w:proofErr w:type="spellStart"/>
                              <w:r w:rsidRPr="002227B3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  <w:szCs w:val="24"/>
                                </w:rPr>
                                <w:t>Seite</w:t>
                              </w:r>
                              <w:proofErr w:type="spellEnd"/>
                            </w:hyperlink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können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genutzt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jeweiligen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Spielesteuerungen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nach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Belieben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modifiziert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bzw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umprogrammiert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Hierfür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sollte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kurze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Einführung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in Scratch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vorgenommen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94D1449" w14:textId="77777777" w:rsidR="002227B3" w:rsidRPr="002227B3" w:rsidRDefault="002227B3" w:rsidP="002227B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0"/>
                              </w:numPr>
                              <w:spacing w:before="120" w:after="80" w:line="260" w:lineRule="exact"/>
                              <w:ind w:left="426" w:hanging="426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kann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Kombination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einem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Game Design Workshop (Scratch / Kodu)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genutzt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Die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Teilnehmenden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gestalten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dann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eigene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Spielesteuerungen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ihre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zuvor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entwickelten</w:t>
                            </w:r>
                            <w:proofErr w:type="spellEnd"/>
                            <w:r w:rsidRPr="002227B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Games.</w:t>
                            </w:r>
                          </w:p>
                          <w:p w14:paraId="7153F840" w14:textId="77777777" w:rsidR="002227B3" w:rsidRPr="002227B3" w:rsidRDefault="002227B3" w:rsidP="002227B3">
                            <w:pP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</w:p>
                          <w:p w14:paraId="6426ABB8" w14:textId="77777777" w:rsidR="00B02824" w:rsidRPr="002227B3" w:rsidRDefault="00B02824" w:rsidP="000C1A08">
                            <w:pP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</w:p>
                          <w:p w14:paraId="3A96AA08" w14:textId="77777777" w:rsidR="00B02824" w:rsidRPr="002227B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</w:pPr>
                          </w:p>
                          <w:p w14:paraId="4105B5DF" w14:textId="77777777" w:rsidR="00B02824" w:rsidRPr="002227B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</w:pPr>
                          </w:p>
                          <w:p w14:paraId="131EF1FF" w14:textId="77777777" w:rsidR="00B02824" w:rsidRPr="002227B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</w:pPr>
                          </w:p>
                          <w:p w14:paraId="25369024" w14:textId="77777777" w:rsidR="00B02824" w:rsidRPr="002227B3" w:rsidRDefault="00B02824" w:rsidP="000C1A08">
                            <w:pPr>
                              <w:pStyle w:val="Listenabsatz"/>
                              <w:widowControl/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39447A03" w14:textId="77777777" w:rsidR="00B02824" w:rsidRPr="002227B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1309A321" w14:textId="77777777" w:rsidR="00B02824" w:rsidRPr="002227B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73C3DAE3" w14:textId="77777777" w:rsidR="00B02824" w:rsidRPr="002227B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3BB1359E" w14:textId="77777777" w:rsidR="00B02824" w:rsidRPr="002227B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1862D1AE" w14:textId="77777777" w:rsidR="00B02824" w:rsidRPr="002227B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2212CD8A" w14:textId="77777777" w:rsidR="00B02824" w:rsidRPr="002227B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4663EBFE" w14:textId="77777777" w:rsidR="00B02824" w:rsidRPr="002227B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1D0AC" id="Textfeld 1" o:spid="_x0000_s1031" type="#_x0000_t202" style="position:absolute;margin-left:40pt;margin-top:145pt;width:455.95pt;height:641.9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Fu3dMCAAAWBgAADgAAAGRycy9lMm9Eb2MueG1srFRLb9swDL4P2H8QdE9tZ3H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" filled="f" stroked="f">
                <v:textbox>
                  <w:txbxContent>
                    <w:p w14:paraId="590142CC" w14:textId="04291399" w:rsidR="00B02824" w:rsidRPr="002227B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</w:pPr>
                      <w:r w:rsidRPr="002227B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  <w:t xml:space="preserve">// </w:t>
                      </w:r>
                      <w:r w:rsidR="002227B3" w:rsidRPr="002227B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>PHASE 2</w:t>
                      </w:r>
                      <w:r w:rsidRPr="002227B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 xml:space="preserve">: </w:t>
                      </w:r>
                      <w:r w:rsidR="002227B3" w:rsidRPr="002227B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 xml:space="preserve">ENTWICKLUNG DER SPIELESTEUERUNG </w:t>
                      </w:r>
                    </w:p>
                    <w:p w14:paraId="0558972F" w14:textId="77777777" w:rsidR="002227B3" w:rsidRDefault="002227B3" w:rsidP="002227B3">
                      <w:pP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Die Teams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suchen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sich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online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Spiel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aus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für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das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sie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nun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Steuerung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aus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bereitgestellten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Materialien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entwickeln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25842816" w14:textId="1291FEC2" w:rsidR="00DE1B09" w:rsidRDefault="00DE1B09" w:rsidP="00DE1B09">
                      <w:pPr>
                        <w:spacing w:after="0" w:line="240" w:lineRule="auto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</w:pPr>
                      <w:r w:rsidRPr="002227B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  <w:t xml:space="preserve">// </w:t>
                      </w:r>
                      <w:r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>PHASE 3</w:t>
                      </w:r>
                      <w:r w:rsidRPr="002227B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>PRÄSENTATION</w:t>
                      </w:r>
                    </w:p>
                    <w:p w14:paraId="55A4920F" w14:textId="7796238E" w:rsidR="00DE1B09" w:rsidRPr="00DE1B09" w:rsidRDefault="00DE1B09" w:rsidP="002227B3">
                      <w:pPr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>Alle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 xml:space="preserve"> Teams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>präsentieren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>im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 xml:space="preserve"> Plenum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>ihre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>Steuerungen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>Wenn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>noch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>Zeit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>übrig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>ist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>kann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>eine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>gemeinsame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 xml:space="preserve"> Gaming-Session </w:t>
                      </w:r>
                      <w:proofErr w:type="spellStart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>stattfinden</w:t>
                      </w:r>
                      <w:proofErr w:type="spellEnd"/>
                      <w:r w:rsidRPr="00DE1B09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05CDC0D0" w14:textId="77777777" w:rsidR="002227B3" w:rsidRPr="002227B3" w:rsidRDefault="002227B3" w:rsidP="002227B3">
                      <w:pPr>
                        <w:widowControl/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2227B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2227B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TIPPS &amp; TRICKS</w:t>
                      </w:r>
                    </w:p>
                    <w:p w14:paraId="48AA2881" w14:textId="5C6F339E" w:rsidR="002227B3" w:rsidRPr="002227B3" w:rsidRDefault="002227B3" w:rsidP="002227B3">
                      <w:pPr>
                        <w:pStyle w:val="Listenabsatz"/>
                        <w:widowControl/>
                        <w:numPr>
                          <w:ilvl w:val="0"/>
                          <w:numId w:val="23"/>
                        </w:numPr>
                        <w:spacing w:before="120" w:after="80" w:line="260" w:lineRule="exact"/>
                        <w:ind w:left="426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Um den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Materialaufwand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etwas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überschaubarer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halten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bietet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es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sich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an,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bereits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im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Vorfeld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eines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Workshops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Materialien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sammeln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Zum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Beispiel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Kronkorken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leere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Konservendosen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Deckel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als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leitfähige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Materialien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leere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Joghurtbecher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Klopapierrollen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Verpackungsmaterial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als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Bastelmaterial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Findet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der Workshop in der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Schule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einer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festen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Gruppe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statt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können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auch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Teilnehmenden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mitsammeln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</w:t>
                      </w:r>
                    </w:p>
                    <w:p w14:paraId="42E0B8E0" w14:textId="77777777" w:rsidR="002227B3" w:rsidRPr="002227B3" w:rsidRDefault="002227B3" w:rsidP="002227B3">
                      <w:pPr>
                        <w:pStyle w:val="Listenabsatz"/>
                        <w:widowControl/>
                        <w:numPr>
                          <w:ilvl w:val="0"/>
                          <w:numId w:val="23"/>
                        </w:numPr>
                        <w:spacing w:before="120" w:after="80" w:line="260" w:lineRule="exact"/>
                        <w:ind w:left="426" w:hanging="426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Kreative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Prozesse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können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in der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dritten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Phase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Hilfe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von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Vorgaben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bzw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Einschränkungen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unterstützt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Die Teams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müssen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nun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bei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Umsetzung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ihrer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Spielesteuerungen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Anforderungen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erfüllen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z. B. „Das Spiel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ist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für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mindestens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2 </w:t>
                      </w:r>
                      <w:proofErr w:type="spellStart"/>
                      <w:proofErr w:type="gram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Personen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“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proofErr w:type="gram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„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Baut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längste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Interaktionskette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“.</w:t>
                      </w:r>
                    </w:p>
                    <w:p w14:paraId="42214550" w14:textId="77777777" w:rsidR="002227B3" w:rsidRPr="002227B3" w:rsidRDefault="002227B3" w:rsidP="002227B3">
                      <w:pPr>
                        <w:pStyle w:val="Listenabsatz"/>
                        <w:widowControl/>
                        <w:numPr>
                          <w:ilvl w:val="0"/>
                          <w:numId w:val="23"/>
                        </w:numPr>
                        <w:spacing w:before="120" w:after="80" w:line="260" w:lineRule="exact"/>
                        <w:ind w:left="426" w:hanging="426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können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auch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Steuerungen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entwickelt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die den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Raum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nutzen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z. B.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indem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Spielsteuerung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so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gebaut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wird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dass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mehrere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Menschen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sich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verbinden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müssen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um den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Stromkreis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schließen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</w:t>
                      </w:r>
                    </w:p>
                    <w:p w14:paraId="6C5075CF" w14:textId="2A7AEB85" w:rsidR="002227B3" w:rsidRPr="002227B3" w:rsidRDefault="002227B3" w:rsidP="002227B3">
                      <w:pPr>
                        <w:widowControl/>
                        <w:spacing w:before="120" w:after="80" w:line="260" w:lineRule="exact"/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</w:p>
                    <w:p w14:paraId="65C471DF" w14:textId="77777777" w:rsidR="002227B3" w:rsidRPr="002227B3" w:rsidRDefault="002227B3" w:rsidP="002227B3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</w:p>
                    <w:p w14:paraId="3C51529A" w14:textId="77777777" w:rsidR="002227B3" w:rsidRPr="002227B3" w:rsidRDefault="002227B3" w:rsidP="002227B3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2227B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2227B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VARIANTEN</w:t>
                      </w:r>
                    </w:p>
                    <w:p w14:paraId="72142144" w14:textId="77777777" w:rsidR="002227B3" w:rsidRPr="002227B3" w:rsidRDefault="002227B3" w:rsidP="002227B3">
                      <w:pPr>
                        <w:pStyle w:val="Listenabsatz"/>
                        <w:widowControl/>
                        <w:numPr>
                          <w:ilvl w:val="0"/>
                          <w:numId w:val="20"/>
                        </w:numPr>
                        <w:spacing w:before="120" w:after="80" w:line="260" w:lineRule="exact"/>
                        <w:ind w:left="426" w:hanging="426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Bereits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vorhandene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Spiele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auf der </w:t>
                      </w:r>
                      <w:hyperlink r:id="rId16" w:history="1">
                        <w:r w:rsidRPr="002227B3">
                          <w:rPr>
                            <w:rStyle w:val="Link"/>
                            <w:rFonts w:ascii="Franklin Gothic Book" w:hAnsi="Franklin Gothic Book"/>
                            <w:sz w:val="24"/>
                            <w:szCs w:val="24"/>
                          </w:rPr>
                          <w:t>Scratch-</w:t>
                        </w:r>
                        <w:proofErr w:type="spellStart"/>
                        <w:r w:rsidRPr="002227B3">
                          <w:rPr>
                            <w:rStyle w:val="Link"/>
                            <w:rFonts w:ascii="Franklin Gothic Book" w:hAnsi="Franklin Gothic Book"/>
                            <w:sz w:val="24"/>
                            <w:szCs w:val="24"/>
                          </w:rPr>
                          <w:t>Seite</w:t>
                        </w:r>
                        <w:proofErr w:type="spellEnd"/>
                      </w:hyperlink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können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genutzt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für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jeweiligen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Spielesteuerungen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nach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Belieben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modifiziert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bzw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umprogrammiert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Hierfür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sollte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kurze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Einführung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in Scratch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vorgenommen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</w:t>
                      </w:r>
                    </w:p>
                    <w:p w14:paraId="094D1449" w14:textId="77777777" w:rsidR="002227B3" w:rsidRPr="002227B3" w:rsidRDefault="002227B3" w:rsidP="002227B3">
                      <w:pPr>
                        <w:pStyle w:val="Listenabsatz"/>
                        <w:widowControl/>
                        <w:numPr>
                          <w:ilvl w:val="0"/>
                          <w:numId w:val="20"/>
                        </w:numPr>
                        <w:spacing w:before="120" w:after="80" w:line="260" w:lineRule="exact"/>
                        <w:ind w:left="426" w:hanging="426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kann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Kombination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einem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Game Design Workshop (Scratch / Kodu)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genutzt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Die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Teilnehmenden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gestalten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dann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eigene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Spielesteuerungen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für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ihre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zuvor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entwickelten</w:t>
                      </w:r>
                      <w:proofErr w:type="spellEnd"/>
                      <w:r w:rsidRPr="002227B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Games.</w:t>
                      </w:r>
                    </w:p>
                    <w:p w14:paraId="7153F840" w14:textId="77777777" w:rsidR="002227B3" w:rsidRPr="002227B3" w:rsidRDefault="002227B3" w:rsidP="002227B3">
                      <w:pP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</w:p>
                    <w:p w14:paraId="6426ABB8" w14:textId="77777777" w:rsidR="00B02824" w:rsidRPr="002227B3" w:rsidRDefault="00B02824" w:rsidP="000C1A08">
                      <w:pP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</w:p>
                    <w:p w14:paraId="3A96AA08" w14:textId="77777777" w:rsidR="00B02824" w:rsidRPr="002227B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</w:pPr>
                    </w:p>
                    <w:p w14:paraId="4105B5DF" w14:textId="77777777" w:rsidR="00B02824" w:rsidRPr="002227B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</w:pPr>
                    </w:p>
                    <w:p w14:paraId="131EF1FF" w14:textId="77777777" w:rsidR="00B02824" w:rsidRPr="002227B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</w:pPr>
                    </w:p>
                    <w:p w14:paraId="25369024" w14:textId="77777777" w:rsidR="00B02824" w:rsidRPr="002227B3" w:rsidRDefault="00B02824" w:rsidP="000C1A08">
                      <w:pPr>
                        <w:pStyle w:val="Listenabsatz"/>
                        <w:widowControl/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39447A03" w14:textId="77777777" w:rsidR="00B02824" w:rsidRPr="002227B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1309A321" w14:textId="77777777" w:rsidR="00B02824" w:rsidRPr="002227B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73C3DAE3" w14:textId="77777777" w:rsidR="00B02824" w:rsidRPr="002227B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</w:p>
                    <w:p w14:paraId="3BB1359E" w14:textId="77777777" w:rsidR="00B02824" w:rsidRPr="002227B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1862D1AE" w14:textId="77777777" w:rsidR="00B02824" w:rsidRPr="002227B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2212CD8A" w14:textId="77777777" w:rsidR="00B02824" w:rsidRPr="002227B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4663EBFE" w14:textId="77777777" w:rsidR="00B02824" w:rsidRPr="002227B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49376" behindDoc="1" locked="1" layoutInCell="1" allowOverlap="1" wp14:anchorId="597D41BF" wp14:editId="3550249D">
            <wp:simplePos x="0" y="0"/>
            <wp:positionH relativeFrom="column">
              <wp:posOffset>-106680</wp:posOffset>
            </wp:positionH>
            <wp:positionV relativeFrom="page">
              <wp:posOffset>1449705</wp:posOffset>
            </wp:positionV>
            <wp:extent cx="50165" cy="1061720"/>
            <wp:effectExtent l="2223" t="0" r="2857" b="2858"/>
            <wp:wrapNone/>
            <wp:docPr id="2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A58E5" w14:textId="77777777" w:rsidR="00B02824" w:rsidRPr="000C1C19" w:rsidRDefault="00B0282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D8833FA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D3ECE5F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D7FD01A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B5F5B1F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437A0C2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51F0CEB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33F5010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EEF5499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E8D42CE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C48AEC7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B65EF3F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0980D8A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44C562C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F92DD88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0497483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D0791B8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66E084C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6413E3F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FFDF3CB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C7E84CC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CB9359D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84AA805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31C9585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AA0D0A7" w14:textId="6592069E" w:rsidR="00B02824" w:rsidRDefault="00B0282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E14CA98" w14:textId="73F85B66" w:rsidR="00B02824" w:rsidRDefault="00B02824" w:rsidP="00145739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52448" behindDoc="1" locked="1" layoutInCell="1" allowOverlap="1" wp14:anchorId="641C72C5" wp14:editId="28DE9329">
            <wp:simplePos x="0" y="0"/>
            <wp:positionH relativeFrom="column">
              <wp:posOffset>-106680</wp:posOffset>
            </wp:positionH>
            <wp:positionV relativeFrom="page">
              <wp:posOffset>1449705</wp:posOffset>
            </wp:positionV>
            <wp:extent cx="50165" cy="1061720"/>
            <wp:effectExtent l="2223" t="0" r="2857" b="2858"/>
            <wp:wrapNone/>
            <wp:docPr id="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2824" w:rsidSect="00DF46B2">
      <w:headerReference w:type="even" r:id="rId17"/>
      <w:headerReference w:type="default" r:id="rId18"/>
      <w:footerReference w:type="default" r:id="rId19"/>
      <w:headerReference w:type="first" r:id="rId20"/>
      <w:pgSz w:w="11900" w:h="16820"/>
      <w:pgMar w:top="1418" w:right="500" w:bottom="280" w:left="460" w:header="0" w:footer="0" w:gutter="0"/>
      <w:cols w:space="720"/>
      <w:docGrid w:linePitch="299"/>
      <w:printerSettings r:id="rId2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612301" w14:textId="77777777" w:rsidR="00AB1943" w:rsidRDefault="00AB1943" w:rsidP="000333BF">
      <w:pPr>
        <w:spacing w:after="0" w:line="240" w:lineRule="auto"/>
      </w:pPr>
      <w:r>
        <w:separator/>
      </w:r>
    </w:p>
  </w:endnote>
  <w:endnote w:type="continuationSeparator" w:id="0">
    <w:p w14:paraId="63BB19A1" w14:textId="77777777" w:rsidR="00AB1943" w:rsidRDefault="00AB1943" w:rsidP="0003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venir Next Condensed Medium">
    <w:panose1 w:val="020B0606020202020204"/>
    <w:charset w:val="00"/>
    <w:family w:val="auto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venir Next Condensed Regular">
    <w:charset w:val="00"/>
    <w:family w:val="auto"/>
    <w:pitch w:val="variable"/>
    <w:sig w:usb0="8000002F" w:usb1="5000204A" w:usb2="00000000" w:usb3="00000000" w:csb0="0000009B" w:csb1="00000000"/>
  </w:font>
  <w:font w:name="AvenirNextCondensed-Medium">
    <w:charset w:val="00"/>
    <w:family w:val="auto"/>
    <w:pitch w:val="variable"/>
    <w:sig w:usb0="8000002F" w:usb1="5000204A" w:usb2="00000000" w:usb3="00000000" w:csb0="0000009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venir Next Condensed">
    <w:panose1 w:val="020B0506020202020204"/>
    <w:charset w:val="00"/>
    <w:family w:val="auto"/>
    <w:pitch w:val="variable"/>
    <w:sig w:usb0="8000002F" w:usb1="5000204A" w:usb2="00000000" w:usb3="00000000" w:csb0="0000009B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501A15D" w14:textId="573B5372" w:rsidR="00E43321" w:rsidRDefault="0031074C">
    <w:pPr>
      <w:pStyle w:val="Fuzeile"/>
    </w:pPr>
    <w:r w:rsidRPr="00E43321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19FD16B5" wp14:editId="647CAF0C">
              <wp:simplePos x="0" y="0"/>
              <wp:positionH relativeFrom="column">
                <wp:posOffset>1881505</wp:posOffset>
              </wp:positionH>
              <wp:positionV relativeFrom="paragraph">
                <wp:posOffset>-516890</wp:posOffset>
              </wp:positionV>
              <wp:extent cx="4356100" cy="570865"/>
              <wp:effectExtent l="0" t="0" r="0" b="0"/>
              <wp:wrapThrough wrapText="bothSides">
                <wp:wrapPolygon edited="0">
                  <wp:start x="126" y="961"/>
                  <wp:lineTo x="126" y="19221"/>
                  <wp:lineTo x="21285" y="19221"/>
                  <wp:lineTo x="21285" y="961"/>
                  <wp:lineTo x="126" y="961"/>
                </wp:wrapPolygon>
              </wp:wrapThrough>
              <wp:docPr id="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6100" cy="5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87FFB40" w14:textId="065C9260" w:rsidR="00C0507F" w:rsidRPr="00AE0B34" w:rsidRDefault="00C0507F" w:rsidP="00C0507F">
                          <w:pPr>
                            <w:spacing w:after="0" w:line="240" w:lineRule="auto"/>
                            <w:jc w:val="right"/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32A78"/>
                              <w:sz w:val="15"/>
                              <w:szCs w:val="16"/>
                              <w:lang w:val="de-DE" w:eastAsia="de-DE"/>
                            </w:rPr>
                          </w:pPr>
                          <w:r w:rsidRPr="00C0507F">
                            <w:rPr>
                              <w:rFonts w:ascii="Avenir Next Condensed" w:eastAsia="Times New Roman" w:hAnsi="Avenir Next Condensed" w:cs="Times New Roman"/>
                              <w:b/>
                              <w:i/>
                              <w:color w:val="F43C8C"/>
                              <w:sz w:val="15"/>
                              <w:szCs w:val="16"/>
                              <w:lang w:val="de-DE" w:eastAsia="de-DE"/>
                            </w:rPr>
                            <w:t xml:space="preserve">Spielesteuerung bauen mit </w:t>
                          </w:r>
                          <w:proofErr w:type="spellStart"/>
                          <w:r w:rsidRPr="00C0507F">
                            <w:rPr>
                              <w:rFonts w:ascii="Avenir Next Condensed" w:eastAsia="Times New Roman" w:hAnsi="Avenir Next Condensed" w:cs="Times New Roman"/>
                              <w:b/>
                              <w:i/>
                              <w:color w:val="F43C8C"/>
                              <w:sz w:val="15"/>
                              <w:szCs w:val="16"/>
                              <w:lang w:val="de-DE" w:eastAsia="de-DE"/>
                            </w:rPr>
                            <w:t>Makey</w:t>
                          </w:r>
                          <w:proofErr w:type="spellEnd"/>
                          <w:r w:rsidRPr="00C0507F">
                            <w:rPr>
                              <w:rFonts w:ascii="Avenir Next Condensed" w:eastAsia="Times New Roman" w:hAnsi="Avenir Next Condensed" w:cs="Times New Roman"/>
                              <w:b/>
                              <w:i/>
                              <w:color w:val="F43C8C"/>
                              <w:sz w:val="15"/>
                              <w:szCs w:val="16"/>
                              <w:lang w:val="de-DE" w:eastAsia="de-DE"/>
                            </w:rPr>
                            <w:t xml:space="preserve"> </w:t>
                          </w:r>
                          <w:proofErr w:type="spellStart"/>
                          <w:r w:rsidRPr="00C0507F">
                            <w:rPr>
                              <w:rFonts w:ascii="Avenir Next Condensed" w:eastAsia="Times New Roman" w:hAnsi="Avenir Next Condensed" w:cs="Times New Roman"/>
                              <w:b/>
                              <w:i/>
                              <w:color w:val="F43C8C"/>
                              <w:sz w:val="15"/>
                              <w:szCs w:val="16"/>
                              <w:lang w:val="de-DE" w:eastAsia="de-DE"/>
                            </w:rPr>
                            <w:t>Makey</w:t>
                          </w:r>
                          <w:proofErr w:type="spellEnd"/>
                          <w:r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43C8C"/>
                              <w:sz w:val="15"/>
                              <w:szCs w:val="16"/>
                              <w:lang w:val="de-DE" w:eastAsia="de-DE"/>
                            </w:rPr>
                            <w:br/>
                          </w:r>
                          <w:r w:rsidRPr="00AE0B34"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43C8C"/>
                              <w:sz w:val="15"/>
                              <w:szCs w:val="16"/>
                              <w:lang w:val="de-DE" w:eastAsia="de-DE"/>
                            </w:rPr>
                            <w:t xml:space="preserve">Autorin:  </w:t>
                          </w:r>
                          <w:r w:rsidRPr="00AE0B34">
                            <w:rPr>
                              <w:rFonts w:ascii="Avenir Next Condensed" w:hAnsi="Avenir Next Condensed" w:cs="Times"/>
                              <w:b/>
                              <w:color w:val="F43C8C"/>
                              <w:sz w:val="15"/>
                              <w:szCs w:val="16"/>
                              <w:lang w:val="de-DE"/>
                            </w:rPr>
                            <w:t xml:space="preserve">Christiane Schwinge </w:t>
                          </w:r>
                          <w:hyperlink r:id="rId1" w:history="1">
                            <w:r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813B5F"/>
                                <w:lang w:val="de-DE"/>
                              </w:rPr>
                              <w:t>/ Initiative Creative Gaming</w:t>
                            </w:r>
                          </w:hyperlink>
                          <w:r w:rsidRPr="00AE0B34">
                            <w:rPr>
                              <w:rFonts w:ascii="Avenir Next Condensed" w:hAnsi="Avenir Next Condensed" w:cs="Times"/>
                              <w:b/>
                              <w:color w:val="F43C8C"/>
                              <w:sz w:val="15"/>
                              <w:szCs w:val="16"/>
                              <w:lang w:val="de-DE"/>
                            </w:rPr>
                            <w:t> e.V.) für die </w:t>
                          </w:r>
                          <w:hyperlink r:id="rId2" w:history="1">
                            <w:r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0D68AE"/>
                                <w:lang w:val="de-DE"/>
                              </w:rPr>
                              <w:t>Hamburg Open O</w:t>
                            </w:r>
                            <w:r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0D68AE"/>
                                <w:lang w:val="de-DE"/>
                              </w:rPr>
                              <w:t>n</w:t>
                            </w:r>
                            <w:r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0D68AE"/>
                                <w:lang w:val="de-DE"/>
                              </w:rPr>
                              <w:t>line University</w:t>
                            </w:r>
                          </w:hyperlink>
                          <w:r w:rsidRPr="00AE0B34">
                            <w:rPr>
                              <w:rFonts w:ascii="Avenir Next Condensed" w:hAnsi="Avenir Next Condensed" w:cs="Times"/>
                              <w:b/>
                              <w:color w:val="F43C8C"/>
                              <w:sz w:val="15"/>
                              <w:szCs w:val="16"/>
                              <w:lang w:val="de-DE"/>
                            </w:rPr>
                            <w:t xml:space="preserve"> </w:t>
                          </w:r>
                          <w:r w:rsidRPr="00AE0B34">
                            <w:rPr>
                              <w:rFonts w:ascii="Avenir Next Condensed" w:hAnsi="Avenir Next Condensed" w:cs="Times"/>
                              <w:b/>
                              <w:color w:val="F43C8C"/>
                              <w:sz w:val="15"/>
                              <w:szCs w:val="16"/>
                              <w:lang w:val="de-DE"/>
                            </w:rPr>
                            <w:br/>
                            <w:t>Lizenz: C</w:t>
                          </w:r>
                          <w:hyperlink r:id="rId3" w:history="1">
                            <w:r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813B5F"/>
                                <w:lang w:val="de-DE"/>
                              </w:rPr>
                              <w:t xml:space="preserve">reative </w:t>
                            </w:r>
                            <w:proofErr w:type="spellStart"/>
                            <w:r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813B5F"/>
                                <w:lang w:val="de-DE"/>
                              </w:rPr>
                              <w:t>Commons</w:t>
                            </w:r>
                            <w:proofErr w:type="spellEnd"/>
                            <w:r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813B5F"/>
                                <w:lang w:val="de-DE"/>
                              </w:rPr>
                              <w:t xml:space="preserve"> BY-SA 4.0</w:t>
                            </w:r>
                          </w:hyperlink>
                        </w:p>
                        <w:p w14:paraId="25876BB2" w14:textId="77777777" w:rsidR="0031074C" w:rsidRPr="00720182" w:rsidRDefault="0031074C" w:rsidP="0031074C">
                          <w:pPr>
                            <w:keepNext/>
                            <w:spacing w:after="0" w:line="240" w:lineRule="auto"/>
                            <w:rPr>
                              <w:rFonts w:ascii="Avenir Next Condensed Medium" w:hAnsi="Avenir Next Condensed Medium"/>
                              <w:color w:val="F31E78"/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D16B5" id="_x0000_t202" coordsize="21600,21600" o:spt="202" path="m0,0l0,21600,21600,21600,21600,0xe">
              <v:stroke joinstyle="miter"/>
              <v:path gradientshapeok="t" o:connecttype="rect"/>
            </v:shapetype>
            <v:shape id="_x0000_s1032" type="#_x0000_t202" style="position:absolute;margin-left:148.15pt;margin-top:-40.65pt;width:343pt;height:4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" filled="f" stroked="f">
              <v:textbox inset=",7.2pt,,7.2pt">
                <w:txbxContent>
                  <w:p w14:paraId="387FFB40" w14:textId="065C9260" w:rsidR="00C0507F" w:rsidRPr="00AE0B34" w:rsidRDefault="00C0507F" w:rsidP="00C0507F">
                    <w:pPr>
                      <w:spacing w:after="0" w:line="240" w:lineRule="auto"/>
                      <w:jc w:val="right"/>
                      <w:rPr>
                        <w:rFonts w:ascii="Avenir Next Condensed" w:eastAsia="Times New Roman" w:hAnsi="Avenir Next Condensed" w:cs="Times New Roman"/>
                        <w:b/>
                        <w:color w:val="F32A78"/>
                        <w:sz w:val="15"/>
                        <w:szCs w:val="16"/>
                        <w:lang w:val="de-DE" w:eastAsia="de-DE"/>
                      </w:rPr>
                    </w:pPr>
                    <w:r w:rsidRPr="00C0507F">
                      <w:rPr>
                        <w:rFonts w:ascii="Avenir Next Condensed" w:eastAsia="Times New Roman" w:hAnsi="Avenir Next Condensed" w:cs="Times New Roman"/>
                        <w:b/>
                        <w:i/>
                        <w:color w:val="F43C8C"/>
                        <w:sz w:val="15"/>
                        <w:szCs w:val="16"/>
                        <w:lang w:val="de-DE" w:eastAsia="de-DE"/>
                      </w:rPr>
                      <w:t xml:space="preserve">Spielesteuerung bauen mit </w:t>
                    </w:r>
                    <w:proofErr w:type="spellStart"/>
                    <w:r w:rsidRPr="00C0507F">
                      <w:rPr>
                        <w:rFonts w:ascii="Avenir Next Condensed" w:eastAsia="Times New Roman" w:hAnsi="Avenir Next Condensed" w:cs="Times New Roman"/>
                        <w:b/>
                        <w:i/>
                        <w:color w:val="F43C8C"/>
                        <w:sz w:val="15"/>
                        <w:szCs w:val="16"/>
                        <w:lang w:val="de-DE" w:eastAsia="de-DE"/>
                      </w:rPr>
                      <w:t>Makey</w:t>
                    </w:r>
                    <w:proofErr w:type="spellEnd"/>
                    <w:r w:rsidRPr="00C0507F">
                      <w:rPr>
                        <w:rFonts w:ascii="Avenir Next Condensed" w:eastAsia="Times New Roman" w:hAnsi="Avenir Next Condensed" w:cs="Times New Roman"/>
                        <w:b/>
                        <w:i/>
                        <w:color w:val="F43C8C"/>
                        <w:sz w:val="15"/>
                        <w:szCs w:val="16"/>
                        <w:lang w:val="de-DE" w:eastAsia="de-DE"/>
                      </w:rPr>
                      <w:t xml:space="preserve"> </w:t>
                    </w:r>
                    <w:proofErr w:type="spellStart"/>
                    <w:r w:rsidRPr="00C0507F">
                      <w:rPr>
                        <w:rFonts w:ascii="Avenir Next Condensed" w:eastAsia="Times New Roman" w:hAnsi="Avenir Next Condensed" w:cs="Times New Roman"/>
                        <w:b/>
                        <w:i/>
                        <w:color w:val="F43C8C"/>
                        <w:sz w:val="15"/>
                        <w:szCs w:val="16"/>
                        <w:lang w:val="de-DE" w:eastAsia="de-DE"/>
                      </w:rPr>
                      <w:t>Makey</w:t>
                    </w:r>
                    <w:proofErr w:type="spellEnd"/>
                    <w:r>
                      <w:rPr>
                        <w:rFonts w:ascii="Avenir Next Condensed" w:eastAsia="Times New Roman" w:hAnsi="Avenir Next Condensed" w:cs="Times New Roman"/>
                        <w:b/>
                        <w:color w:val="F43C8C"/>
                        <w:sz w:val="15"/>
                        <w:szCs w:val="16"/>
                        <w:lang w:val="de-DE" w:eastAsia="de-DE"/>
                      </w:rPr>
                      <w:br/>
                    </w:r>
                    <w:r w:rsidRPr="00AE0B34">
                      <w:rPr>
                        <w:rFonts w:ascii="Avenir Next Condensed" w:eastAsia="Times New Roman" w:hAnsi="Avenir Next Condensed" w:cs="Times New Roman"/>
                        <w:b/>
                        <w:color w:val="F43C8C"/>
                        <w:sz w:val="15"/>
                        <w:szCs w:val="16"/>
                        <w:lang w:val="de-DE" w:eastAsia="de-DE"/>
                      </w:rPr>
                      <w:t xml:space="preserve">Autorin:  </w:t>
                    </w:r>
                    <w:r w:rsidRPr="00AE0B34">
                      <w:rPr>
                        <w:rFonts w:ascii="Avenir Next Condensed" w:hAnsi="Avenir Next Condensed" w:cs="Times"/>
                        <w:b/>
                        <w:color w:val="F43C8C"/>
                        <w:sz w:val="15"/>
                        <w:szCs w:val="16"/>
                        <w:lang w:val="de-DE"/>
                      </w:rPr>
                      <w:t xml:space="preserve">Christiane Schwinge </w:t>
                    </w:r>
                    <w:hyperlink r:id="rId4" w:history="1">
                      <w:r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813B5F"/>
                          <w:lang w:val="de-DE"/>
                        </w:rPr>
                        <w:t>/ Initiative Creative Gaming</w:t>
                      </w:r>
                    </w:hyperlink>
                    <w:r w:rsidRPr="00AE0B34">
                      <w:rPr>
                        <w:rFonts w:ascii="Avenir Next Condensed" w:hAnsi="Avenir Next Condensed" w:cs="Times"/>
                        <w:b/>
                        <w:color w:val="F43C8C"/>
                        <w:sz w:val="15"/>
                        <w:szCs w:val="16"/>
                        <w:lang w:val="de-DE"/>
                      </w:rPr>
                      <w:t> e.V.) für die </w:t>
                    </w:r>
                    <w:hyperlink r:id="rId5" w:history="1">
                      <w:r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0D68AE"/>
                          <w:lang w:val="de-DE"/>
                        </w:rPr>
                        <w:t>Hamburg Open O</w:t>
                      </w:r>
                      <w:r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0D68AE"/>
                          <w:lang w:val="de-DE"/>
                        </w:rPr>
                        <w:t>n</w:t>
                      </w:r>
                      <w:r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0D68AE"/>
                          <w:lang w:val="de-DE"/>
                        </w:rPr>
                        <w:t>line University</w:t>
                      </w:r>
                    </w:hyperlink>
                    <w:r w:rsidRPr="00AE0B34">
                      <w:rPr>
                        <w:rFonts w:ascii="Avenir Next Condensed" w:hAnsi="Avenir Next Condensed" w:cs="Times"/>
                        <w:b/>
                        <w:color w:val="F43C8C"/>
                        <w:sz w:val="15"/>
                        <w:szCs w:val="16"/>
                        <w:lang w:val="de-DE"/>
                      </w:rPr>
                      <w:t xml:space="preserve"> </w:t>
                    </w:r>
                    <w:r w:rsidRPr="00AE0B34">
                      <w:rPr>
                        <w:rFonts w:ascii="Avenir Next Condensed" w:hAnsi="Avenir Next Condensed" w:cs="Times"/>
                        <w:b/>
                        <w:color w:val="F43C8C"/>
                        <w:sz w:val="15"/>
                        <w:szCs w:val="16"/>
                        <w:lang w:val="de-DE"/>
                      </w:rPr>
                      <w:br/>
                      <w:t>Lizenz: C</w:t>
                    </w:r>
                    <w:hyperlink r:id="rId6" w:history="1">
                      <w:r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813B5F"/>
                          <w:lang w:val="de-DE"/>
                        </w:rPr>
                        <w:t xml:space="preserve">reative </w:t>
                      </w:r>
                      <w:proofErr w:type="spellStart"/>
                      <w:r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813B5F"/>
                          <w:lang w:val="de-DE"/>
                        </w:rPr>
                        <w:t>Commons</w:t>
                      </w:r>
                      <w:proofErr w:type="spellEnd"/>
                      <w:r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813B5F"/>
                          <w:lang w:val="de-DE"/>
                        </w:rPr>
                        <w:t xml:space="preserve"> BY-SA 4.0</w:t>
                      </w:r>
                    </w:hyperlink>
                  </w:p>
                  <w:p w14:paraId="25876BB2" w14:textId="77777777" w:rsidR="0031074C" w:rsidRPr="00720182" w:rsidRDefault="0031074C" w:rsidP="0031074C">
                    <w:pPr>
                      <w:keepNext/>
                      <w:spacing w:after="0" w:line="240" w:lineRule="auto"/>
                      <w:rPr>
                        <w:rFonts w:ascii="Avenir Next Condensed Medium" w:hAnsi="Avenir Next Condensed Medium"/>
                        <w:color w:val="F31E78"/>
                        <w:sz w:val="24"/>
                        <w:szCs w:val="24"/>
                        <w:lang w:val="de-DE"/>
                      </w:rPr>
                    </w:pPr>
                  </w:p>
                </w:txbxContent>
              </v:textbox>
              <w10:wrap type="through"/>
              <w10:anchorlock/>
            </v:shape>
          </w:pict>
        </mc:Fallback>
      </mc:AlternateContent>
    </w:r>
    <w:r w:rsidRPr="00E43321">
      <w:rPr>
        <w:noProof/>
        <w:lang w:val="de-DE" w:eastAsia="de-DE"/>
      </w:rPr>
      <w:drawing>
        <wp:anchor distT="0" distB="0" distL="114300" distR="114300" simplePos="0" relativeHeight="251666432" behindDoc="1" locked="1" layoutInCell="1" allowOverlap="1" wp14:anchorId="0C1E7E42" wp14:editId="056619AD">
          <wp:simplePos x="0" y="0"/>
          <wp:positionH relativeFrom="column">
            <wp:posOffset>6233795</wp:posOffset>
          </wp:positionH>
          <wp:positionV relativeFrom="paragraph">
            <wp:posOffset>-346075</wp:posOffset>
          </wp:positionV>
          <wp:extent cx="772795" cy="272415"/>
          <wp:effectExtent l="0" t="0" r="0" b="6985"/>
          <wp:wrapNone/>
          <wp:docPr id="43" name="Bild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SA_icon.svg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795" cy="272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60E93A" w14:textId="77777777" w:rsidR="00AB1943" w:rsidRDefault="00AB1943" w:rsidP="000333BF">
      <w:pPr>
        <w:spacing w:after="0" w:line="240" w:lineRule="auto"/>
      </w:pPr>
      <w:r>
        <w:separator/>
      </w:r>
    </w:p>
  </w:footnote>
  <w:footnote w:type="continuationSeparator" w:id="0">
    <w:p w14:paraId="124130CC" w14:textId="77777777" w:rsidR="00AB1943" w:rsidRDefault="00AB1943" w:rsidP="00033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F9B7FF" w14:textId="214076DE" w:rsidR="006C774D" w:rsidRDefault="00AB1943">
    <w:pPr>
      <w:pStyle w:val="Kopfzeile"/>
    </w:pPr>
    <w:r>
      <w:rPr>
        <w:noProof/>
        <w:lang w:val="de-DE" w:eastAsia="de-DE"/>
      </w:rPr>
      <w:pict w14:anchorId="411CDB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594.7pt;height:841.05pt;z-index:-251654144;mso-wrap-edited:f;mso-position-horizontal:center;mso-position-horizontal-relative:margin;mso-position-vertical:center;mso-position-vertical-relative:margin" wrapcoords="-27 0 -27 2755 19420 2774 19420 2851 21600 2851 21600 1541 19448 1522 21600 1310 21600 0 -27 0">
          <v:imagedata r:id="rId1" o:title="Background"/>
          <w10:wrap anchorx="margin" anchory="margin"/>
        </v:shape>
      </w:pict>
    </w:r>
    <w:r>
      <w:rPr>
        <w:noProof/>
        <w:lang w:val="de-DE" w:eastAsia="de-DE"/>
      </w:rPr>
      <w:pict w14:anchorId="476C08E9">
        <v:shape id="WordPictureWatermark2" o:spid="_x0000_s2056" type="#_x0000_t75" style="position:absolute;margin-left:0;margin-top:0;width:595.3pt;height:841.9pt;z-index:-251657216;mso-wrap-edited:f;mso-position-horizontal:center;mso-position-horizontal-relative:margin;mso-position-vertical:center;mso-position-vertical-relative:margin" wrapcoords="-27 0 -27 2481 108 2769 108 2788 19423 2846 21600 2846 21600 1538 19423 1519 21600 1307 21600 0 -27 0">
          <v:imagedata r:id="rId1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F8BA349" w14:textId="61765F58" w:rsidR="006C774D" w:rsidRDefault="00AB1943">
    <w:pPr>
      <w:pStyle w:val="Kopfzeile"/>
    </w:pPr>
    <w:r>
      <w:rPr>
        <w:noProof/>
        <w:lang w:val="de-DE" w:eastAsia="de-DE"/>
      </w:rPr>
      <w:pict w14:anchorId="1534AF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-25.95pt;margin-top:-72.1pt;width:599.6pt;height:847.9pt;z-index:-251655168;mso-wrap-edited:f;mso-position-horizontal-relative:margin;mso-position-vertical-relative:margin" wrapcoords="-27 0 -27 2755 19420 2774 19420 2851 21600 2851 21600 1541 19448 1522 21600 1310 21600 0 -27 0">
          <v:imagedata r:id="rId1" o:title="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A4628E" w14:textId="0B2411BB" w:rsidR="006C774D" w:rsidRDefault="00AB1943">
    <w:pPr>
      <w:pStyle w:val="Kopfzeile"/>
    </w:pPr>
    <w:r>
      <w:rPr>
        <w:noProof/>
        <w:lang w:val="de-DE" w:eastAsia="de-DE"/>
      </w:rPr>
      <w:pict w14:anchorId="01C8E7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594.7pt;height:841.05pt;z-index:-251653120;mso-wrap-edited:f;mso-position-horizontal:center;mso-position-horizontal-relative:margin;mso-position-vertical:center;mso-position-vertical-relative:margin" wrapcoords="-27 0 -27 2755 19420 2774 19420 2851 21600 2851 21600 1541 19448 1522 21600 1310 21600 0 -27 0">
          <v:imagedata r:id="rId1" o:title="Background"/>
          <w10:wrap anchorx="margin" anchory="margin"/>
        </v:shape>
      </w:pict>
    </w:r>
    <w:r>
      <w:rPr>
        <w:noProof/>
        <w:lang w:val="de-DE" w:eastAsia="de-DE"/>
      </w:rPr>
      <w:pict w14:anchorId="5FAAE9F6">
        <v:shape id="WordPictureWatermark3" o:spid="_x0000_s2057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-27 0 -27 2481 108 2769 108 2788 19423 2846 21600 2846 21600 1538 19423 1519 21600 1307 21600 0 -27 0">
          <v:imagedata r:id="rId1" o:title="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F083C"/>
    <w:multiLevelType w:val="hybridMultilevel"/>
    <w:tmpl w:val="2BD88BE8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DC04D9"/>
    <w:multiLevelType w:val="hybridMultilevel"/>
    <w:tmpl w:val="F850C74C"/>
    <w:lvl w:ilvl="0" w:tplc="6510A41A">
      <w:start w:val="16"/>
      <w:numFmt w:val="bullet"/>
      <w:lvlText w:val="-"/>
      <w:lvlJc w:val="left"/>
      <w:pPr>
        <w:ind w:left="720" w:hanging="360"/>
      </w:pPr>
      <w:rPr>
        <w:rFonts w:ascii="Avenir Next Condensed Medium" w:eastAsiaTheme="minorHAnsi" w:hAnsi="Avenir Next Condensed Medium" w:cstheme="minorBidi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A27B2"/>
    <w:multiLevelType w:val="hybridMultilevel"/>
    <w:tmpl w:val="993C10C4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4522"/>
    <w:multiLevelType w:val="hybridMultilevel"/>
    <w:tmpl w:val="DD0E1C50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C564D8"/>
    <w:multiLevelType w:val="hybridMultilevel"/>
    <w:tmpl w:val="DBDC0072"/>
    <w:lvl w:ilvl="0" w:tplc="566285BC">
      <w:start w:val="3"/>
      <w:numFmt w:val="bullet"/>
      <w:lvlText w:val="-"/>
      <w:lvlJc w:val="left"/>
      <w:pPr>
        <w:ind w:left="720" w:hanging="360"/>
      </w:pPr>
      <w:rPr>
        <w:rFonts w:ascii="Avenir Next Condensed Regular" w:eastAsiaTheme="minorEastAsia" w:hAnsi="Avenir Next Condensed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61021A"/>
    <w:multiLevelType w:val="hybridMultilevel"/>
    <w:tmpl w:val="799CCD10"/>
    <w:lvl w:ilvl="0" w:tplc="5F06E298">
      <w:start w:val="16"/>
      <w:numFmt w:val="bullet"/>
      <w:lvlText w:val="-"/>
      <w:lvlJc w:val="left"/>
      <w:pPr>
        <w:ind w:left="360" w:hanging="360"/>
      </w:pPr>
      <w:rPr>
        <w:rFonts w:ascii="AvenirNextCondensed-Medium" w:eastAsiaTheme="minorHAnsi" w:hAnsi="AvenirNextCondensed-Medium" w:cs="AvenirNextCondensed-Medium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B145A0C"/>
    <w:multiLevelType w:val="hybridMultilevel"/>
    <w:tmpl w:val="5ADE8306"/>
    <w:lvl w:ilvl="0" w:tplc="6510A41A">
      <w:start w:val="16"/>
      <w:numFmt w:val="bullet"/>
      <w:lvlText w:val="-"/>
      <w:lvlJc w:val="left"/>
      <w:pPr>
        <w:ind w:left="720" w:hanging="360"/>
      </w:pPr>
      <w:rPr>
        <w:rFonts w:ascii="Avenir Next Condensed Medium" w:eastAsiaTheme="minorHAnsi" w:hAnsi="Avenir Next Condensed Medium" w:cstheme="minorBidi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CC7460"/>
    <w:multiLevelType w:val="hybridMultilevel"/>
    <w:tmpl w:val="91AC1B56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3557B38"/>
    <w:multiLevelType w:val="hybridMultilevel"/>
    <w:tmpl w:val="BD1ECA60"/>
    <w:lvl w:ilvl="0" w:tplc="566285BC">
      <w:start w:val="3"/>
      <w:numFmt w:val="bullet"/>
      <w:lvlText w:val="-"/>
      <w:lvlJc w:val="left"/>
      <w:pPr>
        <w:ind w:left="360" w:hanging="360"/>
      </w:pPr>
      <w:rPr>
        <w:rFonts w:ascii="Avenir Next Condensed Regular" w:eastAsiaTheme="minorEastAsia" w:hAnsi="Avenir Next Condensed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6B62547"/>
    <w:multiLevelType w:val="hybridMultilevel"/>
    <w:tmpl w:val="0AD86AC6"/>
    <w:lvl w:ilvl="0" w:tplc="BAA28704">
      <w:start w:val="10"/>
      <w:numFmt w:val="bullet"/>
      <w:lvlText w:val="-"/>
      <w:lvlJc w:val="left"/>
      <w:pPr>
        <w:ind w:left="720" w:hanging="360"/>
      </w:pPr>
      <w:rPr>
        <w:rFonts w:ascii="Avenir Next Condensed Medium" w:eastAsiaTheme="minorHAnsi" w:hAnsi="Avenir Next Condensed Medium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C52719"/>
    <w:multiLevelType w:val="hybridMultilevel"/>
    <w:tmpl w:val="38C44484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BF1CBF"/>
    <w:multiLevelType w:val="hybridMultilevel"/>
    <w:tmpl w:val="23946E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B06260"/>
    <w:multiLevelType w:val="hybridMultilevel"/>
    <w:tmpl w:val="7ECA8F42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7C43957"/>
    <w:multiLevelType w:val="hybridMultilevel"/>
    <w:tmpl w:val="DA3015B4"/>
    <w:lvl w:ilvl="0" w:tplc="6C86C4B4">
      <w:numFmt w:val="bullet"/>
      <w:lvlText w:val="-"/>
      <w:lvlJc w:val="left"/>
      <w:pPr>
        <w:ind w:left="705" w:hanging="705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90E2487"/>
    <w:multiLevelType w:val="hybridMultilevel"/>
    <w:tmpl w:val="05749EF8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1E5AC4"/>
    <w:multiLevelType w:val="hybridMultilevel"/>
    <w:tmpl w:val="C4F68424"/>
    <w:lvl w:ilvl="0" w:tplc="566285BC">
      <w:start w:val="3"/>
      <w:numFmt w:val="bullet"/>
      <w:lvlText w:val="-"/>
      <w:lvlJc w:val="left"/>
      <w:pPr>
        <w:ind w:left="720" w:hanging="360"/>
      </w:pPr>
      <w:rPr>
        <w:rFonts w:ascii="Avenir Next Condensed Regular" w:eastAsiaTheme="minorEastAsia" w:hAnsi="Avenir Next Condensed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C27A14"/>
    <w:multiLevelType w:val="hybridMultilevel"/>
    <w:tmpl w:val="432C49C4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D00507"/>
    <w:multiLevelType w:val="hybridMultilevel"/>
    <w:tmpl w:val="0226C1B6"/>
    <w:lvl w:ilvl="0" w:tplc="2C785E0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DB74689"/>
    <w:multiLevelType w:val="hybridMultilevel"/>
    <w:tmpl w:val="6900986C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0F4793"/>
    <w:multiLevelType w:val="hybridMultilevel"/>
    <w:tmpl w:val="396C64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4D33FA"/>
    <w:multiLevelType w:val="hybridMultilevel"/>
    <w:tmpl w:val="A0543E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B6169E"/>
    <w:multiLevelType w:val="hybridMultilevel"/>
    <w:tmpl w:val="CF7EA516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096FF7"/>
    <w:multiLevelType w:val="hybridMultilevel"/>
    <w:tmpl w:val="A9FCD51A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8"/>
  </w:num>
  <w:num w:numId="4">
    <w:abstractNumId w:val="17"/>
  </w:num>
  <w:num w:numId="5">
    <w:abstractNumId w:val="13"/>
  </w:num>
  <w:num w:numId="6">
    <w:abstractNumId w:val="7"/>
  </w:num>
  <w:num w:numId="7">
    <w:abstractNumId w:val="12"/>
  </w:num>
  <w:num w:numId="8">
    <w:abstractNumId w:val="15"/>
  </w:num>
  <w:num w:numId="9">
    <w:abstractNumId w:val="4"/>
  </w:num>
  <w:num w:numId="10">
    <w:abstractNumId w:val="8"/>
  </w:num>
  <w:num w:numId="11">
    <w:abstractNumId w:val="11"/>
  </w:num>
  <w:num w:numId="12">
    <w:abstractNumId w:val="19"/>
  </w:num>
  <w:num w:numId="13">
    <w:abstractNumId w:val="20"/>
  </w:num>
  <w:num w:numId="14">
    <w:abstractNumId w:val="9"/>
  </w:num>
  <w:num w:numId="15">
    <w:abstractNumId w:val="0"/>
  </w:num>
  <w:num w:numId="16">
    <w:abstractNumId w:val="14"/>
  </w:num>
  <w:num w:numId="17">
    <w:abstractNumId w:val="1"/>
  </w:num>
  <w:num w:numId="18">
    <w:abstractNumId w:val="21"/>
  </w:num>
  <w:num w:numId="19">
    <w:abstractNumId w:val="10"/>
  </w:num>
  <w:num w:numId="20">
    <w:abstractNumId w:val="3"/>
  </w:num>
  <w:num w:numId="21">
    <w:abstractNumId w:val="16"/>
  </w:num>
  <w:num w:numId="22">
    <w:abstractNumId w:val="22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284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F79"/>
    <w:rsid w:val="00017223"/>
    <w:rsid w:val="000333BF"/>
    <w:rsid w:val="000675E4"/>
    <w:rsid w:val="00087047"/>
    <w:rsid w:val="000A4235"/>
    <w:rsid w:val="000C1A08"/>
    <w:rsid w:val="000C1C19"/>
    <w:rsid w:val="00103BD8"/>
    <w:rsid w:val="0012322B"/>
    <w:rsid w:val="00145739"/>
    <w:rsid w:val="001741A0"/>
    <w:rsid w:val="001746C9"/>
    <w:rsid w:val="001953F6"/>
    <w:rsid w:val="00196004"/>
    <w:rsid w:val="001D050A"/>
    <w:rsid w:val="001E1E2F"/>
    <w:rsid w:val="00201B31"/>
    <w:rsid w:val="002227B3"/>
    <w:rsid w:val="00252D02"/>
    <w:rsid w:val="00287009"/>
    <w:rsid w:val="002917C3"/>
    <w:rsid w:val="002C548A"/>
    <w:rsid w:val="0031074C"/>
    <w:rsid w:val="00320986"/>
    <w:rsid w:val="003778F7"/>
    <w:rsid w:val="0038365F"/>
    <w:rsid w:val="003836B8"/>
    <w:rsid w:val="003C3F59"/>
    <w:rsid w:val="003C7C00"/>
    <w:rsid w:val="003F2627"/>
    <w:rsid w:val="0042064D"/>
    <w:rsid w:val="00421874"/>
    <w:rsid w:val="00433392"/>
    <w:rsid w:val="00435B56"/>
    <w:rsid w:val="004531F1"/>
    <w:rsid w:val="00453AC2"/>
    <w:rsid w:val="004645CC"/>
    <w:rsid w:val="00475058"/>
    <w:rsid w:val="004C0804"/>
    <w:rsid w:val="00513C5B"/>
    <w:rsid w:val="00522FE4"/>
    <w:rsid w:val="005324A2"/>
    <w:rsid w:val="00557B76"/>
    <w:rsid w:val="00565E52"/>
    <w:rsid w:val="005C7840"/>
    <w:rsid w:val="00610268"/>
    <w:rsid w:val="00637F79"/>
    <w:rsid w:val="0068262F"/>
    <w:rsid w:val="006848BE"/>
    <w:rsid w:val="00694F2A"/>
    <w:rsid w:val="006A3C85"/>
    <w:rsid w:val="006A6A6B"/>
    <w:rsid w:val="006C774D"/>
    <w:rsid w:val="006F2C6E"/>
    <w:rsid w:val="00705DBA"/>
    <w:rsid w:val="00717B61"/>
    <w:rsid w:val="00740096"/>
    <w:rsid w:val="00763E1B"/>
    <w:rsid w:val="007879C8"/>
    <w:rsid w:val="00792427"/>
    <w:rsid w:val="00792CA2"/>
    <w:rsid w:val="007F5880"/>
    <w:rsid w:val="008945E3"/>
    <w:rsid w:val="008C77FA"/>
    <w:rsid w:val="008D70C6"/>
    <w:rsid w:val="008E2405"/>
    <w:rsid w:val="008E53FB"/>
    <w:rsid w:val="008F5D99"/>
    <w:rsid w:val="0094559E"/>
    <w:rsid w:val="00956838"/>
    <w:rsid w:val="0096766A"/>
    <w:rsid w:val="00983120"/>
    <w:rsid w:val="00997757"/>
    <w:rsid w:val="009A2A84"/>
    <w:rsid w:val="009F332C"/>
    <w:rsid w:val="00A119D0"/>
    <w:rsid w:val="00A14B55"/>
    <w:rsid w:val="00A154CC"/>
    <w:rsid w:val="00A70DBF"/>
    <w:rsid w:val="00A96419"/>
    <w:rsid w:val="00AA7A83"/>
    <w:rsid w:val="00AB1943"/>
    <w:rsid w:val="00AC418B"/>
    <w:rsid w:val="00AD5672"/>
    <w:rsid w:val="00B02824"/>
    <w:rsid w:val="00B24FD0"/>
    <w:rsid w:val="00B36AE2"/>
    <w:rsid w:val="00B764AC"/>
    <w:rsid w:val="00BD3020"/>
    <w:rsid w:val="00C0507F"/>
    <w:rsid w:val="00C4369E"/>
    <w:rsid w:val="00C476ED"/>
    <w:rsid w:val="00C47E66"/>
    <w:rsid w:val="00C52432"/>
    <w:rsid w:val="00C94FFD"/>
    <w:rsid w:val="00CA4501"/>
    <w:rsid w:val="00CD6BD2"/>
    <w:rsid w:val="00D34903"/>
    <w:rsid w:val="00D64035"/>
    <w:rsid w:val="00D80BFA"/>
    <w:rsid w:val="00D859F3"/>
    <w:rsid w:val="00DC2E5F"/>
    <w:rsid w:val="00DC6DFD"/>
    <w:rsid w:val="00DE1B09"/>
    <w:rsid w:val="00DF46B2"/>
    <w:rsid w:val="00E03645"/>
    <w:rsid w:val="00E313EE"/>
    <w:rsid w:val="00E33032"/>
    <w:rsid w:val="00E43321"/>
    <w:rsid w:val="00E806F3"/>
    <w:rsid w:val="00E9648E"/>
    <w:rsid w:val="00EB48D3"/>
    <w:rsid w:val="00ED6FBA"/>
    <w:rsid w:val="00EF1A57"/>
    <w:rsid w:val="00FC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43F96A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33B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33BF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33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33BF"/>
  </w:style>
  <w:style w:type="paragraph" w:styleId="Fuzeile">
    <w:name w:val="footer"/>
    <w:basedOn w:val="Standard"/>
    <w:link w:val="FuzeileZchn"/>
    <w:uiPriority w:val="99"/>
    <w:unhideWhenUsed/>
    <w:rsid w:val="00033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33BF"/>
  </w:style>
  <w:style w:type="paragraph" w:customStyle="1" w:styleId="EinfAbs">
    <w:name w:val="[Einf. Abs.]"/>
    <w:basedOn w:val="Standard"/>
    <w:uiPriority w:val="99"/>
    <w:rsid w:val="000333B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qFormat/>
    <w:rsid w:val="00AD5672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AD5672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97757"/>
    <w:rPr>
      <w:color w:val="800080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0A42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makeymakey.com/" TargetMode="External"/><Relationship Id="rId20" Type="http://schemas.openxmlformats.org/officeDocument/2006/relationships/header" Target="header3.xml"/><Relationship Id="rId21" Type="http://schemas.openxmlformats.org/officeDocument/2006/relationships/printerSettings" Target="printerSettings/printerSettings1.bin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://makeymakey.com/" TargetMode="External"/><Relationship Id="rId11" Type="http://schemas.openxmlformats.org/officeDocument/2006/relationships/hyperlink" Target="https://vimeo.com/60307041" TargetMode="External"/><Relationship Id="rId12" Type="http://schemas.openxmlformats.org/officeDocument/2006/relationships/hyperlink" Target="https://scratch.mit.edu/search/projects?q=makey%20makey" TargetMode="External"/><Relationship Id="rId13" Type="http://schemas.openxmlformats.org/officeDocument/2006/relationships/hyperlink" Target="https://vimeo.com/60307041" TargetMode="External"/><Relationship Id="rId14" Type="http://schemas.openxmlformats.org/officeDocument/2006/relationships/hyperlink" Target="https://scratch.mit.edu/search/projects?q=makey%20makey" TargetMode="External"/><Relationship Id="rId15" Type="http://schemas.openxmlformats.org/officeDocument/2006/relationships/hyperlink" Target="https://scratch.mit.edu" TargetMode="External"/><Relationship Id="rId16" Type="http://schemas.openxmlformats.org/officeDocument/2006/relationships/hyperlink" Target="https://scratch.mit.edu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deed.de" TargetMode="External"/><Relationship Id="rId4" Type="http://schemas.openxmlformats.org/officeDocument/2006/relationships/hyperlink" Target="http://www.creative-gaming.eu/" TargetMode="External"/><Relationship Id="rId5" Type="http://schemas.openxmlformats.org/officeDocument/2006/relationships/hyperlink" Target="http://www.hoou.de/" TargetMode="External"/><Relationship Id="rId6" Type="http://schemas.openxmlformats.org/officeDocument/2006/relationships/hyperlink" Target="https://creativecommons.org/licenses/by-sa/4.0/deed.de" TargetMode="External"/><Relationship Id="rId7" Type="http://schemas.openxmlformats.org/officeDocument/2006/relationships/image" Target="media/image3.png"/><Relationship Id="rId1" Type="http://schemas.openxmlformats.org/officeDocument/2006/relationships/hyperlink" Target="http://www.creative-gaming.eu/" TargetMode="External"/><Relationship Id="rId2" Type="http://schemas.openxmlformats.org/officeDocument/2006/relationships/hyperlink" Target="http://www.hoou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aflitta:Library:Application%20Support:Microsoft:Office:Benutzervorlagen:Meine%20Vorlagen:Konzept_Method_Handout_Vorlage.dotx" TargetMode="External"/></Relationships>
</file>

<file path=word/theme/theme1.xml><?xml version="1.0" encoding="utf-8"?>
<a:theme xmlns:a="http://schemas.openxmlformats.org/drawingml/2006/main" name="KonzeptRezept_Vorlag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1437BE-2601-254C-9461-C17F3AA53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HD:Users:juliaflitta:Library:Application Support:Microsoft:Office:Benutzervorlagen:Meine Vorlagen:Konzept_Method_Handout_Vorlage.dotx</Template>
  <TotalTime>0</TotalTime>
  <Pages>3</Pages>
  <Words>14</Words>
  <Characters>91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Flitta</dc:creator>
  <cp:lastModifiedBy>Nina Mair</cp:lastModifiedBy>
  <cp:revision>3</cp:revision>
  <cp:lastPrinted>2017-04-14T10:27:00Z</cp:lastPrinted>
  <dcterms:created xsi:type="dcterms:W3CDTF">2017-04-14T10:27:00Z</dcterms:created>
  <dcterms:modified xsi:type="dcterms:W3CDTF">2017-04-14T10:27:00Z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2017-01-17T00:00:00Z</vt:filetime>
  </property>
  <property fmtid="{D5CDD505-2E9C-101B-9397-08002B2CF9AE}" pid="3" name="LastSaved">
    <vt:filetime>2017-01-17T00:00:00Z</vt:filetime>
  </property>
</Properties>
</file>