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C5A8C45" w14:textId="7677BEF5" w:rsidR="00226493" w:rsidRPr="00A96419" w:rsidRDefault="00226493"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Pr="00A96419">
                              <w:rPr>
                                <w:rFonts w:ascii="Franklin Gothic Book" w:hAnsi="Franklin Gothic Book"/>
                                <w:b/>
                                <w:color w:val="EFA5C5"/>
                                <w:sz w:val="24"/>
                                <w:szCs w:val="24"/>
                              </w:rPr>
                              <w:t>/ HANDOUT</w:t>
                            </w:r>
                          </w:p>
                          <w:p w14:paraId="08C3D949" w14:textId="77777777" w:rsidR="00226493" w:rsidRPr="00A96419" w:rsidRDefault="00226493" w:rsidP="00DC6DFD">
                            <w:pPr>
                              <w:keepNext/>
                              <w:spacing w:line="240" w:lineRule="auto"/>
                              <w:rPr>
                                <w:rFonts w:ascii="Franklin Gothic Book" w:hAnsi="Franklin Gothic Book"/>
                                <w:color w:val="F31E78"/>
                                <w:sz w:val="24"/>
                                <w:szCs w:val="24"/>
                              </w:rPr>
                            </w:pPr>
                          </w:p>
                          <w:p w14:paraId="5C736B0F" w14:textId="77777777" w:rsidR="00226493" w:rsidRPr="00A96419" w:rsidRDefault="00226493" w:rsidP="00DC6DFD">
                            <w:pPr>
                              <w:keepNext/>
                              <w:spacing w:line="240" w:lineRule="auto"/>
                              <w:rPr>
                                <w:rFonts w:ascii="Franklin Gothic Book" w:hAnsi="Franklin Gothic Book"/>
                                <w:color w:val="F31E78"/>
                                <w:sz w:val="24"/>
                                <w:szCs w:val="24"/>
                              </w:rPr>
                            </w:pPr>
                          </w:p>
                          <w:p w14:paraId="52DEF85D" w14:textId="77777777" w:rsidR="00226493" w:rsidRPr="00A96419" w:rsidRDefault="00226493" w:rsidP="00DC6DFD">
                            <w:pPr>
                              <w:keepNext/>
                              <w:spacing w:line="240" w:lineRule="auto"/>
                              <w:rPr>
                                <w:rFonts w:ascii="Franklin Gothic Book" w:hAnsi="Franklin Gothic Book"/>
                                <w:color w:val="F31E78"/>
                                <w:sz w:val="24"/>
                                <w:szCs w:val="24"/>
                              </w:rPr>
                            </w:pPr>
                          </w:p>
                          <w:p w14:paraId="4EEAE06D" w14:textId="77777777" w:rsidR="00226493" w:rsidRPr="00A96419" w:rsidRDefault="00226493" w:rsidP="00DC6DFD">
                            <w:pPr>
                              <w:keepNext/>
                              <w:spacing w:line="240" w:lineRule="auto"/>
                              <w:rPr>
                                <w:rFonts w:ascii="Franklin Gothic Book" w:hAnsi="Franklin Gothic Book"/>
                                <w:color w:val="F31E78"/>
                                <w:sz w:val="24"/>
                                <w:szCs w:val="24"/>
                              </w:rPr>
                            </w:pPr>
                          </w:p>
                          <w:p w14:paraId="23B08ADE" w14:textId="77777777" w:rsidR="00226493" w:rsidRPr="00A96419" w:rsidRDefault="00226493"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677BEF5" w:rsidR="00226493" w:rsidRPr="00A96419" w:rsidRDefault="00226493"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Pr="00A96419">
                        <w:rPr>
                          <w:rFonts w:ascii="Franklin Gothic Book" w:hAnsi="Franklin Gothic Book"/>
                          <w:b/>
                          <w:color w:val="EFA5C5"/>
                          <w:sz w:val="24"/>
                          <w:szCs w:val="24"/>
                        </w:rPr>
                        <w:t>/ HANDOUT</w:t>
                      </w:r>
                    </w:p>
                    <w:p w14:paraId="08C3D949" w14:textId="77777777" w:rsidR="00226493" w:rsidRPr="00A96419" w:rsidRDefault="00226493" w:rsidP="00DC6DFD">
                      <w:pPr>
                        <w:keepNext/>
                        <w:spacing w:line="240" w:lineRule="auto"/>
                        <w:rPr>
                          <w:rFonts w:ascii="Franklin Gothic Book" w:hAnsi="Franklin Gothic Book"/>
                          <w:color w:val="F31E78"/>
                          <w:sz w:val="24"/>
                          <w:szCs w:val="24"/>
                        </w:rPr>
                      </w:pPr>
                    </w:p>
                    <w:p w14:paraId="5C736B0F" w14:textId="77777777" w:rsidR="00226493" w:rsidRPr="00A96419" w:rsidRDefault="00226493" w:rsidP="00DC6DFD">
                      <w:pPr>
                        <w:keepNext/>
                        <w:spacing w:line="240" w:lineRule="auto"/>
                        <w:rPr>
                          <w:rFonts w:ascii="Franklin Gothic Book" w:hAnsi="Franklin Gothic Book"/>
                          <w:color w:val="F31E78"/>
                          <w:sz w:val="24"/>
                          <w:szCs w:val="24"/>
                        </w:rPr>
                      </w:pPr>
                    </w:p>
                    <w:p w14:paraId="52DEF85D" w14:textId="77777777" w:rsidR="00226493" w:rsidRPr="00A96419" w:rsidRDefault="00226493" w:rsidP="00DC6DFD">
                      <w:pPr>
                        <w:keepNext/>
                        <w:spacing w:line="240" w:lineRule="auto"/>
                        <w:rPr>
                          <w:rFonts w:ascii="Franklin Gothic Book" w:hAnsi="Franklin Gothic Book"/>
                          <w:color w:val="F31E78"/>
                          <w:sz w:val="24"/>
                          <w:szCs w:val="24"/>
                        </w:rPr>
                      </w:pPr>
                    </w:p>
                    <w:p w14:paraId="4EEAE06D" w14:textId="77777777" w:rsidR="00226493" w:rsidRPr="00A96419" w:rsidRDefault="00226493" w:rsidP="00DC6DFD">
                      <w:pPr>
                        <w:keepNext/>
                        <w:spacing w:line="240" w:lineRule="auto"/>
                        <w:rPr>
                          <w:rFonts w:ascii="Franklin Gothic Book" w:hAnsi="Franklin Gothic Book"/>
                          <w:color w:val="F31E78"/>
                          <w:sz w:val="24"/>
                          <w:szCs w:val="24"/>
                        </w:rPr>
                      </w:pPr>
                    </w:p>
                    <w:p w14:paraId="23B08ADE" w14:textId="77777777" w:rsidR="00226493" w:rsidRPr="00A96419" w:rsidRDefault="00226493"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5683CF9B">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BF4DF" w14:textId="77777777" w:rsidR="00226493" w:rsidRPr="00226493" w:rsidRDefault="00226493" w:rsidP="00F32148">
                            <w:pPr>
                              <w:adjustRightInd w:val="0"/>
                              <w:spacing w:after="0" w:line="240" w:lineRule="auto"/>
                              <w:jc w:val="both"/>
                              <w:rPr>
                                <w:rFonts w:ascii="Franklin Gothic Book" w:hAnsi="Franklin Gothic Book"/>
                                <w:color w:val="F41E77"/>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UMFANG</w:t>
                            </w:r>
                          </w:p>
                          <w:p w14:paraId="71CDFD14" w14:textId="77777777" w:rsidR="00226493" w:rsidRPr="00226493" w:rsidRDefault="00226493" w:rsidP="00F32148">
                            <w:pPr>
                              <w:widowControl/>
                              <w:spacing w:after="0" w:line="240" w:lineRule="auto"/>
                              <w:jc w:val="both"/>
                              <w:rPr>
                                <w:rFonts w:ascii="Franklin Gothic Book" w:hAnsi="Franklin Gothic Book"/>
                                <w:b/>
                                <w:sz w:val="24"/>
                                <w:szCs w:val="24"/>
                                <w:lang w:val="de-DE"/>
                              </w:rPr>
                            </w:pPr>
                            <w:r w:rsidRPr="00226493">
                              <w:rPr>
                                <w:rFonts w:ascii="Franklin Gothic Book" w:hAnsi="Franklin Gothic Book" w:cs="AvenirNextCondensed-Medium"/>
                                <w:color w:val="000000"/>
                                <w:sz w:val="24"/>
                                <w:szCs w:val="24"/>
                                <w:lang w:val="de-DE"/>
                              </w:rPr>
                              <w:t>30 bis 40 Minuten</w:t>
                            </w:r>
                          </w:p>
                          <w:p w14:paraId="0672E1F4" w14:textId="77777777" w:rsidR="00226493" w:rsidRPr="00226493" w:rsidRDefault="00226493" w:rsidP="00F32148">
                            <w:pPr>
                              <w:pStyle w:val="Listenabsatz"/>
                              <w:widowControl/>
                              <w:adjustRightInd w:val="0"/>
                              <w:spacing w:after="0" w:line="240" w:lineRule="auto"/>
                              <w:ind w:left="142"/>
                              <w:jc w:val="both"/>
                              <w:rPr>
                                <w:rFonts w:ascii="Franklin Gothic Book" w:hAnsi="Franklin Gothic Book"/>
                                <w:b/>
                                <w:sz w:val="24"/>
                                <w:szCs w:val="24"/>
                                <w:lang w:val="de-DE"/>
                              </w:rPr>
                            </w:pPr>
                          </w:p>
                          <w:p w14:paraId="00530085"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ZIELGRUPPE</w:t>
                            </w:r>
                          </w:p>
                          <w:p w14:paraId="0B47AE9C"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Jugendliche, Studierende, Erwachsene</w:t>
                            </w:r>
                          </w:p>
                          <w:p w14:paraId="5802444E" w14:textId="77777777" w:rsidR="00226493" w:rsidRPr="00226493" w:rsidRDefault="00226493" w:rsidP="00F32148">
                            <w:pPr>
                              <w:adjustRightInd w:val="0"/>
                              <w:spacing w:after="0" w:line="240" w:lineRule="auto"/>
                              <w:jc w:val="both"/>
                              <w:rPr>
                                <w:rFonts w:ascii="Franklin Gothic Book" w:hAnsi="Franklin Gothic Book"/>
                                <w:sz w:val="24"/>
                                <w:szCs w:val="24"/>
                                <w:lang w:val="de-DE"/>
                              </w:rPr>
                            </w:pPr>
                          </w:p>
                          <w:p w14:paraId="6A033DF0"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ANZAHL DER</w:t>
                            </w:r>
                            <w:r w:rsidRPr="00226493">
                              <w:rPr>
                                <w:rFonts w:ascii="Franklin Gothic Book" w:hAnsi="Franklin Gothic Book"/>
                                <w:b/>
                                <w:color w:val="B2D7B3"/>
                                <w:sz w:val="24"/>
                                <w:szCs w:val="24"/>
                                <w:lang w:val="de-DE"/>
                              </w:rPr>
                              <w:t xml:space="preserve"> </w:t>
                            </w:r>
                            <w:r w:rsidRPr="00226493">
                              <w:rPr>
                                <w:rFonts w:ascii="Franklin Gothic Book" w:hAnsi="Franklin Gothic Book"/>
                                <w:b/>
                                <w:color w:val="ED0064"/>
                                <w:sz w:val="24"/>
                                <w:szCs w:val="24"/>
                                <w:lang w:val="de-DE"/>
                              </w:rPr>
                              <w:t>TEILNEHMENDENZAHL UND PÄDAGOGEN*INNEN</w:t>
                            </w:r>
                          </w:p>
                          <w:p w14:paraId="196C1A66" w14:textId="77777777" w:rsidR="00226493" w:rsidRPr="00226493" w:rsidRDefault="00226493" w:rsidP="00226493">
                            <w:pPr>
                              <w:pStyle w:val="Listenabsatz"/>
                              <w:numPr>
                                <w:ilvl w:val="0"/>
                                <w:numId w:val="22"/>
                              </w:num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Mindestens vier Teilnehmende (zwei Teams), maximal 20</w:t>
                            </w:r>
                          </w:p>
                          <w:p w14:paraId="633D7858" w14:textId="77777777" w:rsidR="00226493" w:rsidRPr="00226493" w:rsidRDefault="00226493" w:rsidP="00226493">
                            <w:pPr>
                              <w:pStyle w:val="Listenabsatz"/>
                              <w:numPr>
                                <w:ilvl w:val="0"/>
                                <w:numId w:val="22"/>
                              </w:num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1 Pädagoge*in</w:t>
                            </w:r>
                          </w:p>
                          <w:p w14:paraId="483EB823" w14:textId="77777777" w:rsidR="00226493" w:rsidRPr="00226493" w:rsidRDefault="00226493" w:rsidP="00226493">
                            <w:pPr>
                              <w:pStyle w:val="Listenabsatz"/>
                              <w:numPr>
                                <w:ilvl w:val="0"/>
                                <w:numId w:val="22"/>
                              </w:num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Funktioniert auch mit heterogenen Gruppenzusammenstellungen (z. B. Erwachsene und Jugendliche; Spielprofis und Spielneulinge)</w:t>
                            </w:r>
                          </w:p>
                          <w:p w14:paraId="292AED55" w14:textId="77777777" w:rsidR="00226493" w:rsidRPr="00226493" w:rsidRDefault="00226493" w:rsidP="00F32148">
                            <w:pPr>
                              <w:adjustRightInd w:val="0"/>
                              <w:spacing w:after="0" w:line="240" w:lineRule="auto"/>
                              <w:jc w:val="both"/>
                              <w:rPr>
                                <w:rFonts w:ascii="Franklin Gothic Book" w:hAnsi="Franklin Gothic Book"/>
                                <w:sz w:val="24"/>
                                <w:szCs w:val="24"/>
                                <w:lang w:val="de-DE"/>
                              </w:rPr>
                            </w:pPr>
                          </w:p>
                          <w:p w14:paraId="6EDFAED1"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SOZIALFORM</w:t>
                            </w:r>
                          </w:p>
                          <w:p w14:paraId="16427912" w14:textId="77777777" w:rsidR="00226493" w:rsidRPr="00226493" w:rsidRDefault="00226493" w:rsidP="00F32148">
                            <w:pPr>
                              <w:spacing w:after="0" w:line="240" w:lineRule="auto"/>
                              <w:jc w:val="both"/>
                              <w:rPr>
                                <w:rFonts w:ascii="Franklin Gothic Book" w:hAnsi="Franklin Gothic Book"/>
                                <w:color w:val="ED0064"/>
                                <w:sz w:val="24"/>
                                <w:szCs w:val="24"/>
                                <w:lang w:val="de-DE"/>
                              </w:rPr>
                            </w:pPr>
                            <w:r w:rsidRPr="00226493">
                              <w:rPr>
                                <w:rFonts w:ascii="Franklin Gothic Book" w:hAnsi="Franklin Gothic Book"/>
                                <w:sz w:val="24"/>
                                <w:szCs w:val="24"/>
                                <w:lang w:val="de-DE"/>
                              </w:rPr>
                              <w:t>Partner- oder Gruppenarbeit (Gruppen mit bis zu 4 Personen)</w:t>
                            </w:r>
                          </w:p>
                          <w:p w14:paraId="0F2B65CF"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p>
                          <w:p w14:paraId="0EED6781"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AUSSTATTUNG</w:t>
                            </w:r>
                          </w:p>
                          <w:p w14:paraId="44A88745" w14:textId="77777777" w:rsidR="00226493" w:rsidRPr="00226493" w:rsidRDefault="00226493" w:rsidP="00226493">
                            <w:pPr>
                              <w:pStyle w:val="Listenabsatz"/>
                              <w:widowControl/>
                              <w:numPr>
                                <w:ilvl w:val="0"/>
                                <w:numId w:val="23"/>
                              </w:numPr>
                              <w:spacing w:after="0" w:line="240" w:lineRule="auto"/>
                              <w:jc w:val="both"/>
                              <w:rPr>
                                <w:rFonts w:ascii="Franklin Gothic Book" w:hAnsi="Franklin Gothic Book"/>
                                <w:b/>
                                <w:sz w:val="24"/>
                                <w:szCs w:val="24"/>
                                <w:lang w:val="de-DE"/>
                              </w:rPr>
                            </w:pPr>
                            <w:proofErr w:type="spellStart"/>
                            <w:r w:rsidRPr="00226493">
                              <w:rPr>
                                <w:rFonts w:ascii="Franklin Gothic Book" w:hAnsi="Franklin Gothic Book" w:cs="AvenirNextCondensed-Medium"/>
                                <w:color w:val="000000"/>
                                <w:sz w:val="24"/>
                                <w:szCs w:val="24"/>
                                <w:lang w:val="de-DE"/>
                              </w:rPr>
                              <w:t>SpielSpiel</w:t>
                            </w:r>
                            <w:proofErr w:type="spellEnd"/>
                            <w:r w:rsidRPr="00226493">
                              <w:rPr>
                                <w:rFonts w:ascii="Franklin Gothic Book" w:hAnsi="Franklin Gothic Book" w:cs="AvenirNextCondensed-Medium"/>
                                <w:color w:val="000000"/>
                                <w:sz w:val="24"/>
                                <w:szCs w:val="24"/>
                                <w:lang w:val="de-DE"/>
                              </w:rPr>
                              <w:t>-Karten</w:t>
                            </w:r>
                          </w:p>
                          <w:p w14:paraId="105A3FE1" w14:textId="77777777" w:rsidR="00226493" w:rsidRPr="00226493" w:rsidRDefault="00226493" w:rsidP="00226493">
                            <w:pPr>
                              <w:pStyle w:val="Listenabsatz"/>
                              <w:widowControl/>
                              <w:numPr>
                                <w:ilvl w:val="0"/>
                                <w:numId w:val="23"/>
                              </w:numPr>
                              <w:spacing w:after="0" w:line="240" w:lineRule="auto"/>
                              <w:jc w:val="both"/>
                              <w:rPr>
                                <w:rFonts w:ascii="Franklin Gothic Book" w:hAnsi="Franklin Gothic Book"/>
                                <w:b/>
                                <w:sz w:val="24"/>
                                <w:szCs w:val="24"/>
                                <w:lang w:val="de-DE"/>
                              </w:rPr>
                            </w:pPr>
                            <w:r w:rsidRPr="00226493">
                              <w:rPr>
                                <w:rFonts w:ascii="Franklin Gothic Book" w:hAnsi="Franklin Gothic Book" w:cs="AvenirNextCondensed-Medium"/>
                                <w:color w:val="000000"/>
                                <w:sz w:val="24"/>
                                <w:szCs w:val="24"/>
                                <w:lang w:val="de-DE"/>
                              </w:rPr>
                              <w:t>Papier und Stifte</w:t>
                            </w:r>
                          </w:p>
                          <w:p w14:paraId="71515E19" w14:textId="77777777" w:rsidR="00226493" w:rsidRPr="00226493" w:rsidRDefault="00226493" w:rsidP="00F32148">
                            <w:pPr>
                              <w:pStyle w:val="Listenabsatz"/>
                              <w:widowControl/>
                              <w:spacing w:after="0" w:line="240" w:lineRule="auto"/>
                              <w:ind w:left="142"/>
                              <w:jc w:val="both"/>
                              <w:rPr>
                                <w:rFonts w:ascii="Franklin Gothic Book" w:hAnsi="Franklin Gothic Book"/>
                                <w:b/>
                                <w:sz w:val="24"/>
                                <w:szCs w:val="24"/>
                                <w:lang w:val="de-DE"/>
                              </w:rPr>
                            </w:pPr>
                          </w:p>
                          <w:p w14:paraId="5993CA3C"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rPr>
                            </w:pPr>
                            <w:r w:rsidRPr="00226493">
                              <w:rPr>
                                <w:rFonts w:ascii="Franklin Gothic Book" w:hAnsi="Franklin Gothic Book"/>
                                <w:color w:val="B2D7B3"/>
                                <w:sz w:val="24"/>
                                <w:szCs w:val="24"/>
                              </w:rPr>
                              <w:t xml:space="preserve">// </w:t>
                            </w:r>
                            <w:r w:rsidRPr="00226493">
                              <w:rPr>
                                <w:rFonts w:ascii="Franklin Gothic Book" w:hAnsi="Franklin Gothic Book"/>
                                <w:b/>
                                <w:color w:val="ED0064"/>
                                <w:sz w:val="24"/>
                                <w:szCs w:val="24"/>
                              </w:rPr>
                              <w:t>AUFWAND</w:t>
                            </w:r>
                          </w:p>
                          <w:p w14:paraId="15C24208" w14:textId="5BB4847A" w:rsidR="00226493" w:rsidRPr="00226493" w:rsidRDefault="00226493" w:rsidP="00F32148">
                            <w:pPr>
                              <w:adjustRightInd w:val="0"/>
                              <w:spacing w:after="0" w:line="240" w:lineRule="auto"/>
                              <w:jc w:val="both"/>
                              <w:rPr>
                                <w:rFonts w:ascii="Franklin Gothic Book" w:hAnsi="Franklin Gothic Book"/>
                                <w:color w:val="B2D7B3"/>
                                <w:sz w:val="24"/>
                                <w:szCs w:val="24"/>
                                <w:lang w:val="de-DE"/>
                              </w:rPr>
                            </w:pPr>
                            <w:r w:rsidRPr="00226493">
                              <w:rPr>
                                <w:rFonts w:ascii="Franklin Gothic Book" w:hAnsi="Franklin Gothic Book"/>
                                <w:sz w:val="24"/>
                                <w:szCs w:val="24"/>
                                <w:lang w:val="de-DE"/>
                              </w:rPr>
                              <w:t xml:space="preserve">Niedrig. Das </w:t>
                            </w:r>
                            <w:proofErr w:type="spellStart"/>
                            <w:r w:rsidRPr="00226493">
                              <w:rPr>
                                <w:rFonts w:ascii="Franklin Gothic Book" w:hAnsi="Franklin Gothic Book"/>
                                <w:sz w:val="24"/>
                                <w:szCs w:val="24"/>
                                <w:lang w:val="de-DE"/>
                              </w:rPr>
                              <w:t>SpielSpiel</w:t>
                            </w:r>
                            <w:proofErr w:type="spellEnd"/>
                            <w:r w:rsidRPr="00226493">
                              <w:rPr>
                                <w:rFonts w:ascii="Franklin Gothic Book" w:hAnsi="Franklin Gothic Book"/>
                                <w:sz w:val="24"/>
                                <w:szCs w:val="24"/>
                                <w:lang w:val="de-DE"/>
                              </w:rPr>
                              <w:t xml:space="preserve"> kann auch mit wenig Grundwissen im Bereich Game Design eingesetzt werden. Allerdings sollten die Bestandteile von Games und ihre Charakteristika bekannt sein.</w:t>
                            </w:r>
                            <w:r w:rsidRPr="00226493">
                              <w:rPr>
                                <w:rFonts w:ascii="Franklin Gothic Book" w:hAnsi="Franklin Gothic Book"/>
                                <w:color w:val="B2D7B3"/>
                                <w:sz w:val="24"/>
                                <w:szCs w:val="24"/>
                                <w:lang w:val="de-DE"/>
                              </w:rPr>
                              <w:t xml:space="preserve"> </w:t>
                            </w:r>
                          </w:p>
                          <w:p w14:paraId="586BE567" w14:textId="77777777" w:rsidR="00226493" w:rsidRPr="00226493" w:rsidRDefault="00226493" w:rsidP="00F32148">
                            <w:pPr>
                              <w:adjustRightInd w:val="0"/>
                              <w:spacing w:after="0" w:line="240" w:lineRule="auto"/>
                              <w:jc w:val="both"/>
                              <w:rPr>
                                <w:rFonts w:ascii="Franklin Gothic Book" w:hAnsi="Franklin Gothic Book"/>
                                <w:color w:val="B2D7B3"/>
                                <w:sz w:val="24"/>
                                <w:szCs w:val="24"/>
                                <w:lang w:val="de-DE"/>
                              </w:rPr>
                            </w:pPr>
                          </w:p>
                          <w:p w14:paraId="3E4C789C"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SETTING</w:t>
                            </w:r>
                          </w:p>
                          <w:p w14:paraId="16BBCA7F"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Die Methode eignet sich als Einstieg in das Thema Game Design, z. B. bei einem Workshop mit </w:t>
                            </w:r>
                            <w:proofErr w:type="spellStart"/>
                            <w:r w:rsidRPr="00226493">
                              <w:rPr>
                                <w:rFonts w:ascii="Franklin Gothic Book" w:hAnsi="Franklin Gothic Book"/>
                                <w:sz w:val="24"/>
                                <w:szCs w:val="24"/>
                                <w:lang w:val="de-DE"/>
                              </w:rPr>
                              <w:t>Kodu</w:t>
                            </w:r>
                            <w:proofErr w:type="spellEnd"/>
                            <w:r w:rsidRPr="00226493">
                              <w:rPr>
                                <w:rFonts w:ascii="Franklin Gothic Book" w:hAnsi="Franklin Gothic Book"/>
                                <w:sz w:val="24"/>
                                <w:szCs w:val="24"/>
                                <w:lang w:val="de-DE"/>
                              </w:rPr>
                              <w:t>. Idealerweise wird sie eingesetzt, bevor ein eigenes Spiel programmiert wird und nachdem thematisiert wurde, was alles zu einem Spiel gehört.</w:t>
                            </w:r>
                          </w:p>
                          <w:p w14:paraId="3D542B1A" w14:textId="77777777" w:rsidR="00226493" w:rsidRPr="00226493" w:rsidRDefault="00226493" w:rsidP="00F32148">
                            <w:pPr>
                              <w:spacing w:line="240" w:lineRule="auto"/>
                              <w:jc w:val="both"/>
                              <w:rPr>
                                <w:rFonts w:ascii="Franklin Gothic Book" w:hAnsi="Franklin Gothic Book"/>
                                <w:sz w:val="24"/>
                                <w:szCs w:val="24"/>
                                <w:lang w:val="de-DE"/>
                              </w:rPr>
                            </w:pPr>
                          </w:p>
                          <w:p w14:paraId="61064A6D" w14:textId="77777777" w:rsidR="00226493" w:rsidRPr="00226493" w:rsidRDefault="00226493" w:rsidP="00F32148">
                            <w:pPr>
                              <w:adjustRightInd w:val="0"/>
                              <w:spacing w:after="0" w:line="240" w:lineRule="auto"/>
                              <w:jc w:val="both"/>
                              <w:rPr>
                                <w:rFonts w:ascii="Franklin Gothic Book" w:hAnsi="Franklin Gothic Book"/>
                                <w:color w:val="F41E77"/>
                                <w:sz w:val="24"/>
                                <w:szCs w:val="24"/>
                                <w:lang w:val="de-DE"/>
                              </w:rPr>
                            </w:pPr>
                          </w:p>
                          <w:p w14:paraId="49622A76" w14:textId="77777777" w:rsidR="00226493" w:rsidRPr="00226493" w:rsidRDefault="00226493" w:rsidP="00F32148">
                            <w:pPr>
                              <w:adjustRightInd w:val="0"/>
                              <w:spacing w:after="0" w:line="240" w:lineRule="auto"/>
                              <w:jc w:val="both"/>
                              <w:rPr>
                                <w:rFonts w:ascii="Franklin Gothic Book" w:hAnsi="Franklin Gothic Book"/>
                                <w:sz w:val="24"/>
                                <w:szCs w:val="24"/>
                                <w:lang w:val="de-DE"/>
                              </w:rPr>
                            </w:pPr>
                            <w:r w:rsidRPr="00226493">
                              <w:rPr>
                                <w:rFonts w:ascii="Franklin Gothic Book" w:hAnsi="Franklin Gothic Book"/>
                                <w:color w:val="ED0064"/>
                                <w:sz w:val="24"/>
                                <w:szCs w:val="24"/>
                                <w:lang w:val="de-DE"/>
                              </w:rPr>
                              <w:t xml:space="preserve"> </w:t>
                            </w:r>
                            <w:r w:rsidRPr="00226493">
                              <w:rPr>
                                <w:rFonts w:ascii="Franklin Gothic Book" w:hAnsi="Franklin Gothic Book"/>
                                <w:color w:val="F41E77"/>
                                <w:sz w:val="24"/>
                                <w:szCs w:val="24"/>
                                <w:lang w:val="de-DE"/>
                              </w:rPr>
                              <w:t xml:space="preserve">                                                            </w:t>
                            </w:r>
                          </w:p>
                          <w:p w14:paraId="5603DC2A" w14:textId="77777777" w:rsidR="00226493" w:rsidRPr="00226493" w:rsidRDefault="00226493" w:rsidP="00F32148">
                            <w:pPr>
                              <w:adjustRightInd w:val="0"/>
                              <w:spacing w:after="0" w:line="240" w:lineRule="auto"/>
                              <w:jc w:val="both"/>
                              <w:rPr>
                                <w:rFonts w:ascii="Franklin Gothic Book" w:hAnsi="Franklin Gothic Book"/>
                                <w:sz w:val="24"/>
                                <w:szCs w:val="24"/>
                                <w:lang w:val="de-DE"/>
                              </w:rPr>
                            </w:pPr>
                          </w:p>
                          <w:p w14:paraId="6CC4595D" w14:textId="77777777" w:rsidR="00226493" w:rsidRPr="00226493" w:rsidRDefault="00226493" w:rsidP="00866CA0">
                            <w:pPr>
                              <w:adjustRightInd w:val="0"/>
                              <w:spacing w:after="0" w:line="240" w:lineRule="auto"/>
                              <w:jc w:val="both"/>
                              <w:rPr>
                                <w:rFonts w:ascii="Franklin Gothic Book" w:hAnsi="Franklin Gothic Book"/>
                                <w:sz w:val="24"/>
                                <w:szCs w:val="24"/>
                                <w:lang w:val="de-DE"/>
                              </w:rPr>
                            </w:pPr>
                          </w:p>
                          <w:p w14:paraId="083D938B" w14:textId="77777777" w:rsidR="00226493" w:rsidRPr="00226493" w:rsidRDefault="00226493" w:rsidP="00763F79">
                            <w:pPr>
                              <w:adjustRightInd w:val="0"/>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5B5BF4DF" w14:textId="77777777" w:rsidR="00226493" w:rsidRPr="00226493" w:rsidRDefault="00226493" w:rsidP="00F32148">
                      <w:pPr>
                        <w:adjustRightInd w:val="0"/>
                        <w:spacing w:after="0" w:line="240" w:lineRule="auto"/>
                        <w:jc w:val="both"/>
                        <w:rPr>
                          <w:rFonts w:ascii="Franklin Gothic Book" w:hAnsi="Franklin Gothic Book"/>
                          <w:color w:val="F41E77"/>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UMFANG</w:t>
                      </w:r>
                    </w:p>
                    <w:p w14:paraId="71CDFD14" w14:textId="77777777" w:rsidR="00226493" w:rsidRPr="00226493" w:rsidRDefault="00226493" w:rsidP="00F32148">
                      <w:pPr>
                        <w:widowControl/>
                        <w:spacing w:after="0" w:line="240" w:lineRule="auto"/>
                        <w:jc w:val="both"/>
                        <w:rPr>
                          <w:rFonts w:ascii="Franklin Gothic Book" w:hAnsi="Franklin Gothic Book"/>
                          <w:b/>
                          <w:sz w:val="24"/>
                          <w:szCs w:val="24"/>
                          <w:lang w:val="de-DE"/>
                        </w:rPr>
                      </w:pPr>
                      <w:r w:rsidRPr="00226493">
                        <w:rPr>
                          <w:rFonts w:ascii="Franklin Gothic Book" w:hAnsi="Franklin Gothic Book" w:cs="AvenirNextCondensed-Medium"/>
                          <w:color w:val="000000"/>
                          <w:sz w:val="24"/>
                          <w:szCs w:val="24"/>
                          <w:lang w:val="de-DE"/>
                        </w:rPr>
                        <w:t>30 bis 40 Minuten</w:t>
                      </w:r>
                    </w:p>
                    <w:p w14:paraId="0672E1F4" w14:textId="77777777" w:rsidR="00226493" w:rsidRPr="00226493" w:rsidRDefault="00226493" w:rsidP="00F32148">
                      <w:pPr>
                        <w:pStyle w:val="Listenabsatz"/>
                        <w:widowControl/>
                        <w:adjustRightInd w:val="0"/>
                        <w:spacing w:after="0" w:line="240" w:lineRule="auto"/>
                        <w:ind w:left="142"/>
                        <w:jc w:val="both"/>
                        <w:rPr>
                          <w:rFonts w:ascii="Franklin Gothic Book" w:hAnsi="Franklin Gothic Book"/>
                          <w:b/>
                          <w:sz w:val="24"/>
                          <w:szCs w:val="24"/>
                          <w:lang w:val="de-DE"/>
                        </w:rPr>
                      </w:pPr>
                    </w:p>
                    <w:p w14:paraId="00530085"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ZIELGRUPPE</w:t>
                      </w:r>
                    </w:p>
                    <w:p w14:paraId="0B47AE9C"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Jugendliche, Studierende, Erwachsene</w:t>
                      </w:r>
                    </w:p>
                    <w:p w14:paraId="5802444E" w14:textId="77777777" w:rsidR="00226493" w:rsidRPr="00226493" w:rsidRDefault="00226493" w:rsidP="00F32148">
                      <w:pPr>
                        <w:adjustRightInd w:val="0"/>
                        <w:spacing w:after="0" w:line="240" w:lineRule="auto"/>
                        <w:jc w:val="both"/>
                        <w:rPr>
                          <w:rFonts w:ascii="Franklin Gothic Book" w:hAnsi="Franklin Gothic Book"/>
                          <w:sz w:val="24"/>
                          <w:szCs w:val="24"/>
                          <w:lang w:val="de-DE"/>
                        </w:rPr>
                      </w:pPr>
                    </w:p>
                    <w:p w14:paraId="6A033DF0"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ANZAHL DER</w:t>
                      </w:r>
                      <w:r w:rsidRPr="00226493">
                        <w:rPr>
                          <w:rFonts w:ascii="Franklin Gothic Book" w:hAnsi="Franklin Gothic Book"/>
                          <w:b/>
                          <w:color w:val="B2D7B3"/>
                          <w:sz w:val="24"/>
                          <w:szCs w:val="24"/>
                          <w:lang w:val="de-DE"/>
                        </w:rPr>
                        <w:t xml:space="preserve"> </w:t>
                      </w:r>
                      <w:r w:rsidRPr="00226493">
                        <w:rPr>
                          <w:rFonts w:ascii="Franklin Gothic Book" w:hAnsi="Franklin Gothic Book"/>
                          <w:b/>
                          <w:color w:val="ED0064"/>
                          <w:sz w:val="24"/>
                          <w:szCs w:val="24"/>
                          <w:lang w:val="de-DE"/>
                        </w:rPr>
                        <w:t>TEILNEHMENDENZAHL UND PÄDAGOGEN*INNEN</w:t>
                      </w:r>
                    </w:p>
                    <w:p w14:paraId="196C1A66" w14:textId="77777777" w:rsidR="00226493" w:rsidRPr="00226493" w:rsidRDefault="00226493" w:rsidP="00226493">
                      <w:pPr>
                        <w:pStyle w:val="Listenabsatz"/>
                        <w:numPr>
                          <w:ilvl w:val="0"/>
                          <w:numId w:val="22"/>
                        </w:num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Mindestens vier Teilnehmende (zwei Teams), maximal 20</w:t>
                      </w:r>
                    </w:p>
                    <w:p w14:paraId="633D7858" w14:textId="77777777" w:rsidR="00226493" w:rsidRPr="00226493" w:rsidRDefault="00226493" w:rsidP="00226493">
                      <w:pPr>
                        <w:pStyle w:val="Listenabsatz"/>
                        <w:numPr>
                          <w:ilvl w:val="0"/>
                          <w:numId w:val="22"/>
                        </w:num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1 Pädagoge*in</w:t>
                      </w:r>
                    </w:p>
                    <w:p w14:paraId="483EB823" w14:textId="77777777" w:rsidR="00226493" w:rsidRPr="00226493" w:rsidRDefault="00226493" w:rsidP="00226493">
                      <w:pPr>
                        <w:pStyle w:val="Listenabsatz"/>
                        <w:numPr>
                          <w:ilvl w:val="0"/>
                          <w:numId w:val="22"/>
                        </w:num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Funktioniert auch mit heterogenen Gruppenzusammenstellungen (z. B. Erwachsene und Jugendliche; Spielprofis und Spielneulinge)</w:t>
                      </w:r>
                    </w:p>
                    <w:p w14:paraId="292AED55" w14:textId="77777777" w:rsidR="00226493" w:rsidRPr="00226493" w:rsidRDefault="00226493" w:rsidP="00F32148">
                      <w:pPr>
                        <w:adjustRightInd w:val="0"/>
                        <w:spacing w:after="0" w:line="240" w:lineRule="auto"/>
                        <w:jc w:val="both"/>
                        <w:rPr>
                          <w:rFonts w:ascii="Franklin Gothic Book" w:hAnsi="Franklin Gothic Book"/>
                          <w:sz w:val="24"/>
                          <w:szCs w:val="24"/>
                          <w:lang w:val="de-DE"/>
                        </w:rPr>
                      </w:pPr>
                    </w:p>
                    <w:p w14:paraId="6EDFAED1"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SOZIALFORM</w:t>
                      </w:r>
                    </w:p>
                    <w:p w14:paraId="16427912" w14:textId="77777777" w:rsidR="00226493" w:rsidRPr="00226493" w:rsidRDefault="00226493" w:rsidP="00F32148">
                      <w:pPr>
                        <w:spacing w:after="0" w:line="240" w:lineRule="auto"/>
                        <w:jc w:val="both"/>
                        <w:rPr>
                          <w:rFonts w:ascii="Franklin Gothic Book" w:hAnsi="Franklin Gothic Book"/>
                          <w:color w:val="ED0064"/>
                          <w:sz w:val="24"/>
                          <w:szCs w:val="24"/>
                          <w:lang w:val="de-DE"/>
                        </w:rPr>
                      </w:pPr>
                      <w:r w:rsidRPr="00226493">
                        <w:rPr>
                          <w:rFonts w:ascii="Franklin Gothic Book" w:hAnsi="Franklin Gothic Book"/>
                          <w:sz w:val="24"/>
                          <w:szCs w:val="24"/>
                          <w:lang w:val="de-DE"/>
                        </w:rPr>
                        <w:t>Partner- oder Gruppenarbeit (Gruppen mit bis zu 4 Personen)</w:t>
                      </w:r>
                    </w:p>
                    <w:p w14:paraId="0F2B65CF"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p>
                    <w:p w14:paraId="0EED6781"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AUSSTATTUNG</w:t>
                      </w:r>
                    </w:p>
                    <w:p w14:paraId="44A88745" w14:textId="77777777" w:rsidR="00226493" w:rsidRPr="00226493" w:rsidRDefault="00226493" w:rsidP="00226493">
                      <w:pPr>
                        <w:pStyle w:val="Listenabsatz"/>
                        <w:widowControl/>
                        <w:numPr>
                          <w:ilvl w:val="0"/>
                          <w:numId w:val="23"/>
                        </w:numPr>
                        <w:spacing w:after="0" w:line="240" w:lineRule="auto"/>
                        <w:jc w:val="both"/>
                        <w:rPr>
                          <w:rFonts w:ascii="Franklin Gothic Book" w:hAnsi="Franklin Gothic Book"/>
                          <w:b/>
                          <w:sz w:val="24"/>
                          <w:szCs w:val="24"/>
                          <w:lang w:val="de-DE"/>
                        </w:rPr>
                      </w:pPr>
                      <w:proofErr w:type="spellStart"/>
                      <w:r w:rsidRPr="00226493">
                        <w:rPr>
                          <w:rFonts w:ascii="Franklin Gothic Book" w:hAnsi="Franklin Gothic Book" w:cs="AvenirNextCondensed-Medium"/>
                          <w:color w:val="000000"/>
                          <w:sz w:val="24"/>
                          <w:szCs w:val="24"/>
                          <w:lang w:val="de-DE"/>
                        </w:rPr>
                        <w:t>SpielSpiel</w:t>
                      </w:r>
                      <w:proofErr w:type="spellEnd"/>
                      <w:r w:rsidRPr="00226493">
                        <w:rPr>
                          <w:rFonts w:ascii="Franklin Gothic Book" w:hAnsi="Franklin Gothic Book" w:cs="AvenirNextCondensed-Medium"/>
                          <w:color w:val="000000"/>
                          <w:sz w:val="24"/>
                          <w:szCs w:val="24"/>
                          <w:lang w:val="de-DE"/>
                        </w:rPr>
                        <w:t>-Karten</w:t>
                      </w:r>
                    </w:p>
                    <w:p w14:paraId="105A3FE1" w14:textId="77777777" w:rsidR="00226493" w:rsidRPr="00226493" w:rsidRDefault="00226493" w:rsidP="00226493">
                      <w:pPr>
                        <w:pStyle w:val="Listenabsatz"/>
                        <w:widowControl/>
                        <w:numPr>
                          <w:ilvl w:val="0"/>
                          <w:numId w:val="23"/>
                        </w:numPr>
                        <w:spacing w:after="0" w:line="240" w:lineRule="auto"/>
                        <w:jc w:val="both"/>
                        <w:rPr>
                          <w:rFonts w:ascii="Franklin Gothic Book" w:hAnsi="Franklin Gothic Book"/>
                          <w:b/>
                          <w:sz w:val="24"/>
                          <w:szCs w:val="24"/>
                          <w:lang w:val="de-DE"/>
                        </w:rPr>
                      </w:pPr>
                      <w:r w:rsidRPr="00226493">
                        <w:rPr>
                          <w:rFonts w:ascii="Franklin Gothic Book" w:hAnsi="Franklin Gothic Book" w:cs="AvenirNextCondensed-Medium"/>
                          <w:color w:val="000000"/>
                          <w:sz w:val="24"/>
                          <w:szCs w:val="24"/>
                          <w:lang w:val="de-DE"/>
                        </w:rPr>
                        <w:t>Papier und Stifte</w:t>
                      </w:r>
                    </w:p>
                    <w:p w14:paraId="71515E19" w14:textId="77777777" w:rsidR="00226493" w:rsidRPr="00226493" w:rsidRDefault="00226493" w:rsidP="00F32148">
                      <w:pPr>
                        <w:pStyle w:val="Listenabsatz"/>
                        <w:widowControl/>
                        <w:spacing w:after="0" w:line="240" w:lineRule="auto"/>
                        <w:ind w:left="142"/>
                        <w:jc w:val="both"/>
                        <w:rPr>
                          <w:rFonts w:ascii="Franklin Gothic Book" w:hAnsi="Franklin Gothic Book"/>
                          <w:b/>
                          <w:sz w:val="24"/>
                          <w:szCs w:val="24"/>
                          <w:lang w:val="de-DE"/>
                        </w:rPr>
                      </w:pPr>
                    </w:p>
                    <w:p w14:paraId="5993CA3C"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rPr>
                      </w:pPr>
                      <w:r w:rsidRPr="00226493">
                        <w:rPr>
                          <w:rFonts w:ascii="Franklin Gothic Book" w:hAnsi="Franklin Gothic Book"/>
                          <w:color w:val="B2D7B3"/>
                          <w:sz w:val="24"/>
                          <w:szCs w:val="24"/>
                        </w:rPr>
                        <w:t xml:space="preserve">// </w:t>
                      </w:r>
                      <w:r w:rsidRPr="00226493">
                        <w:rPr>
                          <w:rFonts w:ascii="Franklin Gothic Book" w:hAnsi="Franklin Gothic Book"/>
                          <w:b/>
                          <w:color w:val="ED0064"/>
                          <w:sz w:val="24"/>
                          <w:szCs w:val="24"/>
                        </w:rPr>
                        <w:t>AUFWAND</w:t>
                      </w:r>
                    </w:p>
                    <w:p w14:paraId="15C24208" w14:textId="5BB4847A" w:rsidR="00226493" w:rsidRPr="00226493" w:rsidRDefault="00226493" w:rsidP="00F32148">
                      <w:pPr>
                        <w:adjustRightInd w:val="0"/>
                        <w:spacing w:after="0" w:line="240" w:lineRule="auto"/>
                        <w:jc w:val="both"/>
                        <w:rPr>
                          <w:rFonts w:ascii="Franklin Gothic Book" w:hAnsi="Franklin Gothic Book"/>
                          <w:color w:val="B2D7B3"/>
                          <w:sz w:val="24"/>
                          <w:szCs w:val="24"/>
                          <w:lang w:val="de-DE"/>
                        </w:rPr>
                      </w:pPr>
                      <w:r w:rsidRPr="00226493">
                        <w:rPr>
                          <w:rFonts w:ascii="Franklin Gothic Book" w:hAnsi="Franklin Gothic Book"/>
                          <w:sz w:val="24"/>
                          <w:szCs w:val="24"/>
                          <w:lang w:val="de-DE"/>
                        </w:rPr>
                        <w:t xml:space="preserve">Niedrig. Das </w:t>
                      </w:r>
                      <w:proofErr w:type="spellStart"/>
                      <w:r w:rsidRPr="00226493">
                        <w:rPr>
                          <w:rFonts w:ascii="Franklin Gothic Book" w:hAnsi="Franklin Gothic Book"/>
                          <w:sz w:val="24"/>
                          <w:szCs w:val="24"/>
                          <w:lang w:val="de-DE"/>
                        </w:rPr>
                        <w:t>SpielSpiel</w:t>
                      </w:r>
                      <w:proofErr w:type="spellEnd"/>
                      <w:r w:rsidRPr="00226493">
                        <w:rPr>
                          <w:rFonts w:ascii="Franklin Gothic Book" w:hAnsi="Franklin Gothic Book"/>
                          <w:sz w:val="24"/>
                          <w:szCs w:val="24"/>
                          <w:lang w:val="de-DE"/>
                        </w:rPr>
                        <w:t xml:space="preserve"> kann auch mit wenig Grundwissen im Bereich Game Design eingesetzt werden. Allerdings sollten die Bestandteile von Games und ihre Charakteristika bekannt sein.</w:t>
                      </w:r>
                      <w:r w:rsidRPr="00226493">
                        <w:rPr>
                          <w:rFonts w:ascii="Franklin Gothic Book" w:hAnsi="Franklin Gothic Book"/>
                          <w:color w:val="B2D7B3"/>
                          <w:sz w:val="24"/>
                          <w:szCs w:val="24"/>
                          <w:lang w:val="de-DE"/>
                        </w:rPr>
                        <w:t xml:space="preserve"> </w:t>
                      </w:r>
                    </w:p>
                    <w:p w14:paraId="586BE567" w14:textId="77777777" w:rsidR="00226493" w:rsidRPr="00226493" w:rsidRDefault="00226493" w:rsidP="00F32148">
                      <w:pPr>
                        <w:adjustRightInd w:val="0"/>
                        <w:spacing w:after="0" w:line="240" w:lineRule="auto"/>
                        <w:jc w:val="both"/>
                        <w:rPr>
                          <w:rFonts w:ascii="Franklin Gothic Book" w:hAnsi="Franklin Gothic Book"/>
                          <w:color w:val="B2D7B3"/>
                          <w:sz w:val="24"/>
                          <w:szCs w:val="24"/>
                          <w:lang w:val="de-DE"/>
                        </w:rPr>
                      </w:pPr>
                    </w:p>
                    <w:p w14:paraId="3E4C789C" w14:textId="77777777" w:rsidR="00226493" w:rsidRPr="00226493" w:rsidRDefault="00226493" w:rsidP="00F32148">
                      <w:pPr>
                        <w:adjustRightInd w:val="0"/>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SETTING</w:t>
                      </w:r>
                    </w:p>
                    <w:p w14:paraId="16BBCA7F"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Die Methode eignet sich als Einstieg in das Thema Game Design, z. B. bei einem Workshop mit </w:t>
                      </w:r>
                      <w:proofErr w:type="spellStart"/>
                      <w:r w:rsidRPr="00226493">
                        <w:rPr>
                          <w:rFonts w:ascii="Franklin Gothic Book" w:hAnsi="Franklin Gothic Book"/>
                          <w:sz w:val="24"/>
                          <w:szCs w:val="24"/>
                          <w:lang w:val="de-DE"/>
                        </w:rPr>
                        <w:t>Kodu</w:t>
                      </w:r>
                      <w:proofErr w:type="spellEnd"/>
                      <w:r w:rsidRPr="00226493">
                        <w:rPr>
                          <w:rFonts w:ascii="Franklin Gothic Book" w:hAnsi="Franklin Gothic Book"/>
                          <w:sz w:val="24"/>
                          <w:szCs w:val="24"/>
                          <w:lang w:val="de-DE"/>
                        </w:rPr>
                        <w:t>. Idealerweise wird sie eingesetzt, bevor ein eigenes Spiel programmiert wird und nachdem thematisiert wurde, was alles zu einem Spiel gehört.</w:t>
                      </w:r>
                    </w:p>
                    <w:p w14:paraId="3D542B1A" w14:textId="77777777" w:rsidR="00226493" w:rsidRPr="00226493" w:rsidRDefault="00226493" w:rsidP="00F32148">
                      <w:pPr>
                        <w:spacing w:line="240" w:lineRule="auto"/>
                        <w:jc w:val="both"/>
                        <w:rPr>
                          <w:rFonts w:ascii="Franklin Gothic Book" w:hAnsi="Franklin Gothic Book"/>
                          <w:sz w:val="24"/>
                          <w:szCs w:val="24"/>
                          <w:lang w:val="de-DE"/>
                        </w:rPr>
                      </w:pPr>
                    </w:p>
                    <w:p w14:paraId="61064A6D" w14:textId="77777777" w:rsidR="00226493" w:rsidRPr="00226493" w:rsidRDefault="00226493" w:rsidP="00F32148">
                      <w:pPr>
                        <w:adjustRightInd w:val="0"/>
                        <w:spacing w:after="0" w:line="240" w:lineRule="auto"/>
                        <w:jc w:val="both"/>
                        <w:rPr>
                          <w:rFonts w:ascii="Franklin Gothic Book" w:hAnsi="Franklin Gothic Book"/>
                          <w:color w:val="F41E77"/>
                          <w:sz w:val="24"/>
                          <w:szCs w:val="24"/>
                          <w:lang w:val="de-DE"/>
                        </w:rPr>
                      </w:pPr>
                    </w:p>
                    <w:p w14:paraId="49622A76" w14:textId="77777777" w:rsidR="00226493" w:rsidRPr="00226493" w:rsidRDefault="00226493" w:rsidP="00F32148">
                      <w:pPr>
                        <w:adjustRightInd w:val="0"/>
                        <w:spacing w:after="0" w:line="240" w:lineRule="auto"/>
                        <w:jc w:val="both"/>
                        <w:rPr>
                          <w:rFonts w:ascii="Franklin Gothic Book" w:hAnsi="Franklin Gothic Book"/>
                          <w:sz w:val="24"/>
                          <w:szCs w:val="24"/>
                          <w:lang w:val="de-DE"/>
                        </w:rPr>
                      </w:pPr>
                      <w:r w:rsidRPr="00226493">
                        <w:rPr>
                          <w:rFonts w:ascii="Franklin Gothic Book" w:hAnsi="Franklin Gothic Book"/>
                          <w:color w:val="ED0064"/>
                          <w:sz w:val="24"/>
                          <w:szCs w:val="24"/>
                          <w:lang w:val="de-DE"/>
                        </w:rPr>
                        <w:t xml:space="preserve"> </w:t>
                      </w:r>
                      <w:r w:rsidRPr="00226493">
                        <w:rPr>
                          <w:rFonts w:ascii="Franklin Gothic Book" w:hAnsi="Franklin Gothic Book"/>
                          <w:color w:val="F41E77"/>
                          <w:sz w:val="24"/>
                          <w:szCs w:val="24"/>
                          <w:lang w:val="de-DE"/>
                        </w:rPr>
                        <w:t xml:space="preserve">                                                            </w:t>
                      </w:r>
                    </w:p>
                    <w:p w14:paraId="5603DC2A" w14:textId="77777777" w:rsidR="00226493" w:rsidRPr="00226493" w:rsidRDefault="00226493" w:rsidP="00F32148">
                      <w:pPr>
                        <w:adjustRightInd w:val="0"/>
                        <w:spacing w:after="0" w:line="240" w:lineRule="auto"/>
                        <w:jc w:val="both"/>
                        <w:rPr>
                          <w:rFonts w:ascii="Franklin Gothic Book" w:hAnsi="Franklin Gothic Book"/>
                          <w:sz w:val="24"/>
                          <w:szCs w:val="24"/>
                          <w:lang w:val="de-DE"/>
                        </w:rPr>
                      </w:pPr>
                    </w:p>
                    <w:p w14:paraId="6CC4595D" w14:textId="77777777" w:rsidR="00226493" w:rsidRPr="00226493" w:rsidRDefault="00226493" w:rsidP="00866CA0">
                      <w:pPr>
                        <w:adjustRightInd w:val="0"/>
                        <w:spacing w:after="0" w:line="240" w:lineRule="auto"/>
                        <w:jc w:val="both"/>
                        <w:rPr>
                          <w:rFonts w:ascii="Franklin Gothic Book" w:hAnsi="Franklin Gothic Book"/>
                          <w:sz w:val="24"/>
                          <w:szCs w:val="24"/>
                          <w:lang w:val="de-DE"/>
                        </w:rPr>
                      </w:pPr>
                    </w:p>
                    <w:p w14:paraId="083D938B" w14:textId="77777777" w:rsidR="00226493" w:rsidRPr="00226493" w:rsidRDefault="00226493" w:rsidP="00763F79">
                      <w:pPr>
                        <w:adjustRightInd w:val="0"/>
                        <w:spacing w:after="0" w:line="240" w:lineRule="auto"/>
                        <w:jc w:val="both"/>
                        <w:rPr>
                          <w:sz w:val="24"/>
                          <w:szCs w:val="24"/>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2CE4B818" w14:textId="77C67E8E" w:rsidR="00226493" w:rsidRPr="003778F7" w:rsidRDefault="00226493" w:rsidP="006C774D">
                            <w:pPr>
                              <w:keepNext/>
                              <w:spacing w:line="240" w:lineRule="auto"/>
                              <w:rPr>
                                <w:rFonts w:ascii="Franklin Gothic Book" w:hAnsi="Franklin Gothic Book"/>
                                <w:b/>
                                <w:color w:val="F31E78"/>
                                <w:sz w:val="48"/>
                                <w:szCs w:val="48"/>
                                <w:lang w:val="de-DE"/>
                              </w:rPr>
                            </w:pPr>
                            <w:r w:rsidRPr="003778F7">
                              <w:rPr>
                                <w:rFonts w:ascii="Franklin Gothic Book" w:hAnsi="Franklin Gothic Book"/>
                                <w:b/>
                                <w:color w:val="B2D7B3"/>
                                <w:sz w:val="48"/>
                                <w:szCs w:val="48"/>
                              </w:rPr>
                              <w:t>//</w:t>
                            </w:r>
                            <w:r>
                              <w:rPr>
                                <w:rFonts w:ascii="Franklin Gothic Book" w:hAnsi="Franklin Gothic Book"/>
                                <w:b/>
                                <w:color w:val="B2D7B3"/>
                                <w:sz w:val="48"/>
                                <w:szCs w:val="48"/>
                              </w:rPr>
                              <w:t>SPIELSPIEL</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2CE4B818" w14:textId="77C67E8E" w:rsidR="00226493" w:rsidRPr="003778F7" w:rsidRDefault="00226493" w:rsidP="006C774D">
                      <w:pPr>
                        <w:keepNext/>
                        <w:spacing w:line="240" w:lineRule="auto"/>
                        <w:rPr>
                          <w:rFonts w:ascii="Franklin Gothic Book" w:hAnsi="Franklin Gothic Book"/>
                          <w:b/>
                          <w:color w:val="F31E78"/>
                          <w:sz w:val="48"/>
                          <w:szCs w:val="48"/>
                          <w:lang w:val="de-DE"/>
                        </w:rPr>
                      </w:pPr>
                      <w:r w:rsidRPr="003778F7">
                        <w:rPr>
                          <w:rFonts w:ascii="Franklin Gothic Book" w:hAnsi="Franklin Gothic Book"/>
                          <w:b/>
                          <w:color w:val="B2D7B3"/>
                          <w:sz w:val="48"/>
                          <w:szCs w:val="48"/>
                        </w:rPr>
                        <w:t>//</w:t>
                      </w:r>
                      <w:r>
                        <w:rPr>
                          <w:rFonts w:ascii="Franklin Gothic Book" w:hAnsi="Franklin Gothic Book"/>
                          <w:b/>
                          <w:color w:val="B2D7B3"/>
                          <w:sz w:val="48"/>
                          <w:szCs w:val="48"/>
                        </w:rPr>
                        <w:t>SPIELSPIEL</w:t>
                      </w: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63599335">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EFC7BD" w14:textId="77777777" w:rsidR="00226493" w:rsidRPr="00F32148" w:rsidRDefault="00226493" w:rsidP="00F32148">
                            <w:pPr>
                              <w:spacing w:after="0" w:line="240" w:lineRule="auto"/>
                              <w:jc w:val="both"/>
                              <w:rPr>
                                <w:rFonts w:ascii="Franklin Gothic Book" w:hAnsi="Franklin Gothic Book" w:cs="AvenirNextCondensed-Medium"/>
                                <w:color w:val="000000"/>
                                <w:sz w:val="24"/>
                                <w:szCs w:val="24"/>
                                <w:lang w:val="de-DE"/>
                              </w:rPr>
                            </w:pPr>
                            <w:r w:rsidRPr="00F32148">
                              <w:rPr>
                                <w:rFonts w:ascii="Franklin Gothic Book" w:hAnsi="Franklin Gothic Book" w:cs="AvenirNextCondensed-Medium"/>
                                <w:color w:val="000000"/>
                                <w:sz w:val="24"/>
                                <w:szCs w:val="24"/>
                                <w:lang w:val="de-DE"/>
                              </w:rPr>
                              <w:t xml:space="preserve">Die Teilnehmenden entwickeln mit den </w:t>
                            </w:r>
                            <w:proofErr w:type="spellStart"/>
                            <w:r w:rsidRPr="00F32148">
                              <w:rPr>
                                <w:rFonts w:ascii="Franklin Gothic Book" w:hAnsi="Franklin Gothic Book" w:cs="AvenirNextCondensed-Medium"/>
                                <w:color w:val="000000"/>
                                <w:sz w:val="24"/>
                                <w:szCs w:val="24"/>
                                <w:lang w:val="de-DE"/>
                              </w:rPr>
                              <w:t>SpielSpiel</w:t>
                            </w:r>
                            <w:proofErr w:type="spellEnd"/>
                            <w:r w:rsidRPr="00F32148">
                              <w:rPr>
                                <w:rFonts w:ascii="Franklin Gothic Book" w:hAnsi="Franklin Gothic Book" w:cs="AvenirNextCondensed-Medium"/>
                                <w:color w:val="000000"/>
                                <w:sz w:val="24"/>
                                <w:szCs w:val="24"/>
                                <w:lang w:val="de-DE"/>
                              </w:rPr>
                              <w:t>-Karten innerhalb kurzer Zeit eine Idee für ein Game. Dabei lernen sie die für Games grundlegendsten Elemente kennen (Spielziel, Spielumgebung, Spielgeschichte, Mechanismus, Steuerung und Komponenten). Gleichzeitig regt diese Methode die Kreativität der Teilnehmenden an, da mit dieser Methode der eigenen Fantasie so gut wie keine Grenzen gesetzt sind.</w:t>
                            </w:r>
                          </w:p>
                          <w:p w14:paraId="264C218F" w14:textId="77777777" w:rsidR="00226493" w:rsidRPr="000774A5" w:rsidRDefault="00226493" w:rsidP="001746C9">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11EFC7BD" w14:textId="77777777" w:rsidR="00226493" w:rsidRPr="00F32148" w:rsidRDefault="00226493" w:rsidP="00F32148">
                      <w:pPr>
                        <w:spacing w:after="0" w:line="240" w:lineRule="auto"/>
                        <w:jc w:val="both"/>
                        <w:rPr>
                          <w:rFonts w:ascii="Franklin Gothic Book" w:hAnsi="Franklin Gothic Book" w:cs="AvenirNextCondensed-Medium"/>
                          <w:color w:val="000000"/>
                          <w:sz w:val="24"/>
                          <w:szCs w:val="24"/>
                          <w:lang w:val="de-DE"/>
                        </w:rPr>
                      </w:pPr>
                      <w:r w:rsidRPr="00F32148">
                        <w:rPr>
                          <w:rFonts w:ascii="Franklin Gothic Book" w:hAnsi="Franklin Gothic Book" w:cs="AvenirNextCondensed-Medium"/>
                          <w:color w:val="000000"/>
                          <w:sz w:val="24"/>
                          <w:szCs w:val="24"/>
                          <w:lang w:val="de-DE"/>
                        </w:rPr>
                        <w:t xml:space="preserve">Die Teilnehmenden entwickeln mit den </w:t>
                      </w:r>
                      <w:proofErr w:type="spellStart"/>
                      <w:r w:rsidRPr="00F32148">
                        <w:rPr>
                          <w:rFonts w:ascii="Franklin Gothic Book" w:hAnsi="Franklin Gothic Book" w:cs="AvenirNextCondensed-Medium"/>
                          <w:color w:val="000000"/>
                          <w:sz w:val="24"/>
                          <w:szCs w:val="24"/>
                          <w:lang w:val="de-DE"/>
                        </w:rPr>
                        <w:t>SpielSpiel</w:t>
                      </w:r>
                      <w:proofErr w:type="spellEnd"/>
                      <w:r w:rsidRPr="00F32148">
                        <w:rPr>
                          <w:rFonts w:ascii="Franklin Gothic Book" w:hAnsi="Franklin Gothic Book" w:cs="AvenirNextCondensed-Medium"/>
                          <w:color w:val="000000"/>
                          <w:sz w:val="24"/>
                          <w:szCs w:val="24"/>
                          <w:lang w:val="de-DE"/>
                        </w:rPr>
                        <w:t>-Karten innerhalb kurzer Zeit eine Idee für ein Game. Dabei lernen sie die für Games grundlegendsten Elemente kennen (Spielziel, Spielumgebung, Spielgeschichte, Mechanismus, Steuerung und Komponenten). Gleichzeitig regt diese Methode die Kreativität der Teilnehmenden an, da mit dieser Methode der eigenen Fantasie so gut wie keine Grenzen gesetzt sind.</w:t>
                      </w:r>
                    </w:p>
                    <w:p w14:paraId="264C218F" w14:textId="77777777" w:rsidR="00226493" w:rsidRPr="000774A5" w:rsidRDefault="00226493" w:rsidP="001746C9">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48FCC4F2"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241C44CB">
            <wp:simplePos x="0" y="0"/>
            <wp:positionH relativeFrom="column">
              <wp:posOffset>-118110</wp:posOffset>
            </wp:positionH>
            <wp:positionV relativeFrom="page">
              <wp:posOffset>1454150</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E780842" w14:textId="660354ED" w:rsidR="0012322B" w:rsidRPr="0012322B" w:rsidRDefault="003778F7" w:rsidP="003778F7">
      <w:pPr>
        <w:tabs>
          <w:tab w:val="left" w:pos="12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7C7F076" w14:textId="78B20A0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2DD11419"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638C554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7B97B495">
                <wp:simplePos x="0" y="0"/>
                <wp:positionH relativeFrom="column">
                  <wp:posOffset>578485</wp:posOffset>
                </wp:positionH>
                <wp:positionV relativeFrom="page">
                  <wp:posOffset>1828800</wp:posOffset>
                </wp:positionV>
                <wp:extent cx="5790565" cy="7974965"/>
                <wp:effectExtent l="0" t="0" r="0" b="635"/>
                <wp:wrapNone/>
                <wp:docPr id="47" name="Textfeld 47"/>
                <wp:cNvGraphicFramePr/>
                <a:graphic xmlns:a="http://schemas.openxmlformats.org/drawingml/2006/main">
                  <a:graphicData uri="http://schemas.microsoft.com/office/word/2010/wordprocessingShape">
                    <wps:wsp>
                      <wps:cNvSpPr txBox="1"/>
                      <wps:spPr>
                        <a:xfrm>
                          <a:off x="0" y="0"/>
                          <a:ext cx="5790565" cy="797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D118FC"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VORBEREITUNG</w:t>
                            </w:r>
                          </w:p>
                          <w:p w14:paraId="2EB86905" w14:textId="12729EE0"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Die Teilnehmenden sitzen i</w:t>
                            </w:r>
                            <w:r>
                              <w:rPr>
                                <w:rFonts w:ascii="Franklin Gothic Book" w:hAnsi="Franklin Gothic Book"/>
                                <w:sz w:val="24"/>
                                <w:szCs w:val="24"/>
                                <w:lang w:val="de-DE"/>
                              </w:rPr>
                              <w:t>n einem Stuhlkreis und werden</w:t>
                            </w:r>
                            <w:r w:rsidRPr="00226493">
                              <w:rPr>
                                <w:rFonts w:ascii="Franklin Gothic Book" w:hAnsi="Franklin Gothic Book"/>
                                <w:sz w:val="24"/>
                                <w:szCs w:val="24"/>
                                <w:lang w:val="de-DE"/>
                              </w:rPr>
                              <w:t xml:space="preserve"> gleich großen Gruppen zugeteilt. Stifte und Papier werden bereitgelegt. </w:t>
                            </w:r>
                          </w:p>
                          <w:p w14:paraId="73A1A6C0" w14:textId="77777777" w:rsidR="00226493" w:rsidRPr="00226493" w:rsidRDefault="00226493" w:rsidP="00F32148">
                            <w:pPr>
                              <w:spacing w:after="0" w:line="240" w:lineRule="auto"/>
                              <w:jc w:val="both"/>
                              <w:rPr>
                                <w:rFonts w:ascii="Franklin Gothic Book" w:hAnsi="Franklin Gothic Book"/>
                                <w:color w:val="F41E77"/>
                                <w:sz w:val="24"/>
                                <w:szCs w:val="24"/>
                                <w:lang w:val="de-DE"/>
                              </w:rPr>
                            </w:pPr>
                          </w:p>
                          <w:p w14:paraId="1B870DF6"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DURCHFÜHRUNG</w:t>
                            </w:r>
                          </w:p>
                          <w:p w14:paraId="272F53BC"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PHASE 1:  Spielentwicklung</w:t>
                            </w:r>
                          </w:p>
                          <w:p w14:paraId="5DAC2411"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Jedes Team bekommt 6 Karten: 3 Kernelementkarten (Spielziel, Geschichte, Spielwelt) und 3 „freie Karten“ (Steuerung, Komponente, Mechanismus). Letztere können die Pädagogen*innen den Vorerfahrungen der Teilnehmenden entsprechend aussuchen und verteilen. Mit diesen Karten entwickeln die Teams innerhalb von 10 bis 15 Minuten eine erste Spielidee.</w:t>
                            </w:r>
                          </w:p>
                          <w:p w14:paraId="2FF09909" w14:textId="77777777" w:rsidR="00226493" w:rsidRPr="00226493" w:rsidRDefault="00226493" w:rsidP="00F32148">
                            <w:pPr>
                              <w:spacing w:after="0" w:line="240" w:lineRule="auto"/>
                              <w:jc w:val="both"/>
                              <w:rPr>
                                <w:rFonts w:ascii="Franklin Gothic Book" w:hAnsi="Franklin Gothic Book"/>
                                <w:sz w:val="24"/>
                                <w:szCs w:val="24"/>
                                <w:lang w:val="de-DE"/>
                              </w:rPr>
                            </w:pPr>
                          </w:p>
                          <w:p w14:paraId="3C2BC796"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PHASE 2: (Zwischen-) Präsentation</w:t>
                            </w:r>
                          </w:p>
                          <w:p w14:paraId="76948CBF" w14:textId="56D1F231"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Nach der ersten Entwicklungsphase erfolgt eine Zwischenpräsentation der Ideen, dabei stellen die Teams zunächst jeweils ihre „freien Karten“ kurz vor. Die Präsentation kann auch entlang eines Elementes erfolgen, z. B. der Komponente. </w:t>
                            </w:r>
                          </w:p>
                          <w:p w14:paraId="3BE871A0"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Bei Bedarf kann die Methode bereits an dieser Stelle enden. Ansonsten findet anschließend einer der folgenden Schritte statt: </w:t>
                            </w:r>
                          </w:p>
                          <w:p w14:paraId="5F5BD2E0" w14:textId="77777777" w:rsidR="00226493" w:rsidRPr="00226493" w:rsidRDefault="00226493" w:rsidP="00F32148">
                            <w:pPr>
                              <w:pStyle w:val="Listenabsatz"/>
                              <w:widowControl/>
                              <w:numPr>
                                <w:ilvl w:val="0"/>
                                <w:numId w:val="21"/>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Die Teams erhalten eine weitere „freie Karte“, idealerweise passt diese nicht zur bisherigen Idee und erhöht somit den Schwierigkeitsgrad der weiteren Entwicklung.</w:t>
                            </w:r>
                          </w:p>
                          <w:p w14:paraId="60B5CDB7" w14:textId="77777777" w:rsidR="00226493" w:rsidRPr="00226493" w:rsidRDefault="00226493" w:rsidP="00F32148">
                            <w:pPr>
                              <w:pStyle w:val="Listenabsatz"/>
                              <w:widowControl/>
                              <w:numPr>
                                <w:ilvl w:val="0"/>
                                <w:numId w:val="21"/>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Die Gruppen haben die Möglichkeit, eine „freie Karte“ einzutauschen. </w:t>
                            </w:r>
                          </w:p>
                          <w:p w14:paraId="39A1C65D"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p>
                          <w:p w14:paraId="0E43B24F"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PHASE 3: Überarbeitung</w:t>
                            </w:r>
                          </w:p>
                          <w:p w14:paraId="561C2FFA"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Die Teams haben weitere 10 Minuten Zeit, um ihre Spielideen zu konkretisieren. Spätestens jetzt sollen sie sich auch Gedanken über den Spieltitel, die Zielgruppe und unterschiedliche Level machen.</w:t>
                            </w:r>
                          </w:p>
                          <w:p w14:paraId="12697B44" w14:textId="77777777" w:rsidR="00226493" w:rsidRPr="00226493" w:rsidRDefault="00226493" w:rsidP="00F32148">
                            <w:pPr>
                              <w:spacing w:after="0" w:line="240" w:lineRule="auto"/>
                              <w:jc w:val="both"/>
                              <w:rPr>
                                <w:rFonts w:ascii="Franklin Gothic Book" w:hAnsi="Franklin Gothic Book"/>
                                <w:sz w:val="24"/>
                                <w:szCs w:val="24"/>
                                <w:lang w:val="de-DE"/>
                              </w:rPr>
                            </w:pPr>
                          </w:p>
                          <w:p w14:paraId="73AA9353"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PHASE 4: Abschlusspräsentation</w:t>
                            </w:r>
                          </w:p>
                          <w:p w14:paraId="71E2DD1F"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Bei der Abschlusspräsentation kann der/die Pädagoge*in auf folgende Fragen eingehen: Welche Zielgruppe hat das Spiel? Sind alle Elemente vorhanden und schlüssig umgesetzt? Ist die Spielidee originell? Wie wird das Spiel vermarktet? </w:t>
                            </w:r>
                          </w:p>
                          <w:p w14:paraId="2749E5C6" w14:textId="2BE895BB" w:rsidR="00226493" w:rsidRPr="00226493" w:rsidRDefault="00226493" w:rsidP="00F32148">
                            <w:pPr>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 xml:space="preserve">Auch die anderen Teilnehmenden </w:t>
                            </w:r>
                            <w:r w:rsidRPr="00226493">
                              <w:rPr>
                                <w:rFonts w:ascii="Franklin Gothic Book" w:hAnsi="Franklin Gothic Book"/>
                                <w:sz w:val="24"/>
                                <w:szCs w:val="24"/>
                                <w:lang w:val="de-DE"/>
                              </w:rPr>
                              <w:t xml:space="preserve">werden zum Feedback aufgefordert, z. B. mit der Frage, ob sie das Spiel selbst kaufen oder jemandem empfehlen würden. Abschließend kann das beste Spiel gekürt werden. </w:t>
                            </w:r>
                          </w:p>
                          <w:p w14:paraId="5900ABFA" w14:textId="77777777" w:rsidR="00226493" w:rsidRPr="00226493" w:rsidRDefault="00226493" w:rsidP="00F32148">
                            <w:pPr>
                              <w:spacing w:after="0" w:line="240" w:lineRule="auto"/>
                              <w:rPr>
                                <w:rFonts w:ascii="Franklin Gothic Book" w:hAnsi="Franklin Gothic Book"/>
                                <w:sz w:val="24"/>
                                <w:szCs w:val="24"/>
                                <w:lang w:val="de-DE"/>
                              </w:rPr>
                            </w:pPr>
                          </w:p>
                          <w:p w14:paraId="09D287DD" w14:textId="77777777" w:rsidR="00226493" w:rsidRPr="00226493" w:rsidRDefault="00226493" w:rsidP="00F32148">
                            <w:pPr>
                              <w:spacing w:after="0" w:line="240" w:lineRule="auto"/>
                              <w:rPr>
                                <w:rFonts w:ascii="Franklin Gothic Book" w:hAnsi="Franklin Gothic Book"/>
                                <w:sz w:val="24"/>
                                <w:szCs w:val="24"/>
                                <w:lang w:val="de-DE"/>
                              </w:rPr>
                            </w:pPr>
                          </w:p>
                          <w:p w14:paraId="5D309514" w14:textId="77777777" w:rsidR="00226493" w:rsidRPr="00226493" w:rsidRDefault="00226493" w:rsidP="00866CA0">
                            <w:pPr>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0" type="#_x0000_t202" style="position:absolute;margin-left:45.55pt;margin-top:2in;width:455.95pt;height:627.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iGNQCAAAY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" filled="f" stroked="f">
                <v:textbox>
                  <w:txbxContent>
                    <w:p w14:paraId="56D118FC"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VORBEREITUNG</w:t>
                      </w:r>
                    </w:p>
                    <w:p w14:paraId="2EB86905" w14:textId="12729EE0"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Die Teilnehmenden sitzen i</w:t>
                      </w:r>
                      <w:r>
                        <w:rPr>
                          <w:rFonts w:ascii="Franklin Gothic Book" w:hAnsi="Franklin Gothic Book"/>
                          <w:sz w:val="24"/>
                          <w:szCs w:val="24"/>
                          <w:lang w:val="de-DE"/>
                        </w:rPr>
                        <w:t>n einem Stuhlkreis und werden</w:t>
                      </w:r>
                      <w:r w:rsidRPr="00226493">
                        <w:rPr>
                          <w:rFonts w:ascii="Franklin Gothic Book" w:hAnsi="Franklin Gothic Book"/>
                          <w:sz w:val="24"/>
                          <w:szCs w:val="24"/>
                          <w:lang w:val="de-DE"/>
                        </w:rPr>
                        <w:t xml:space="preserve"> gleich großen Gruppen zugeteilt. Stifte und Papier werden bereitgelegt. </w:t>
                      </w:r>
                    </w:p>
                    <w:p w14:paraId="73A1A6C0" w14:textId="77777777" w:rsidR="00226493" w:rsidRPr="00226493" w:rsidRDefault="00226493" w:rsidP="00F32148">
                      <w:pPr>
                        <w:spacing w:after="0" w:line="240" w:lineRule="auto"/>
                        <w:jc w:val="both"/>
                        <w:rPr>
                          <w:rFonts w:ascii="Franklin Gothic Book" w:hAnsi="Franklin Gothic Book"/>
                          <w:color w:val="F41E77"/>
                          <w:sz w:val="24"/>
                          <w:szCs w:val="24"/>
                          <w:lang w:val="de-DE"/>
                        </w:rPr>
                      </w:pPr>
                    </w:p>
                    <w:p w14:paraId="1B870DF6"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DURCHFÜHRUNG</w:t>
                      </w:r>
                    </w:p>
                    <w:p w14:paraId="272F53BC"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PHASE 1:  Spielentwicklung</w:t>
                      </w:r>
                    </w:p>
                    <w:p w14:paraId="5DAC2411"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Jedes Team bekommt 6 Karten: 3 Kernelementkarten (Spielziel, Geschichte, Spielwelt) und 3 „freie Karten“ (Steuerung, Komponente, Mechanismus). Letztere können die Pädagogen*innen den Vorerfahrungen der Teilnehmenden entsprechend aussuchen und verteilen. Mit diesen Karten entwickeln die Teams innerhalb von 10 bis 15 Minuten eine erste Spielidee.</w:t>
                      </w:r>
                    </w:p>
                    <w:p w14:paraId="2FF09909" w14:textId="77777777" w:rsidR="00226493" w:rsidRPr="00226493" w:rsidRDefault="00226493" w:rsidP="00F32148">
                      <w:pPr>
                        <w:spacing w:after="0" w:line="240" w:lineRule="auto"/>
                        <w:jc w:val="both"/>
                        <w:rPr>
                          <w:rFonts w:ascii="Franklin Gothic Book" w:hAnsi="Franklin Gothic Book"/>
                          <w:sz w:val="24"/>
                          <w:szCs w:val="24"/>
                          <w:lang w:val="de-DE"/>
                        </w:rPr>
                      </w:pPr>
                    </w:p>
                    <w:p w14:paraId="3C2BC796"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PHASE 2: (Zwischen-) Präsentation</w:t>
                      </w:r>
                    </w:p>
                    <w:p w14:paraId="76948CBF" w14:textId="56D1F231"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Nach der ersten Entwicklungsphase erfolgt eine Zwischenpräsentation der Ideen, dabei stellen die Teams zunächst jeweils ihre „freien Karten“ kurz vor. Die Präsentation kann auch entlang eines Elementes erfolgen, z. B. der Komponente. </w:t>
                      </w:r>
                    </w:p>
                    <w:p w14:paraId="3BE871A0"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Bei Bedarf kann die Methode bereits an dieser Stelle enden. Ansonsten findet anschließend einer der folgenden Schritte statt: </w:t>
                      </w:r>
                    </w:p>
                    <w:p w14:paraId="5F5BD2E0" w14:textId="77777777" w:rsidR="00226493" w:rsidRPr="00226493" w:rsidRDefault="00226493" w:rsidP="00F32148">
                      <w:pPr>
                        <w:pStyle w:val="Listenabsatz"/>
                        <w:widowControl/>
                        <w:numPr>
                          <w:ilvl w:val="0"/>
                          <w:numId w:val="21"/>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Die Teams erhalten eine weitere „freie Karte“, idealerweise passt diese nicht zur bisherigen Idee und erhöht somit den Schwierigkeitsgrad der weiteren Entwicklung.</w:t>
                      </w:r>
                    </w:p>
                    <w:p w14:paraId="60B5CDB7" w14:textId="77777777" w:rsidR="00226493" w:rsidRPr="00226493" w:rsidRDefault="00226493" w:rsidP="00F32148">
                      <w:pPr>
                        <w:pStyle w:val="Listenabsatz"/>
                        <w:widowControl/>
                        <w:numPr>
                          <w:ilvl w:val="0"/>
                          <w:numId w:val="21"/>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Die Gruppen haben die Möglichkeit, eine „freie Karte“ einzutauschen. </w:t>
                      </w:r>
                    </w:p>
                    <w:p w14:paraId="39A1C65D"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p>
                    <w:p w14:paraId="0E43B24F"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PHASE 3: Überarbeitung</w:t>
                      </w:r>
                    </w:p>
                    <w:p w14:paraId="561C2FFA"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Die Teams haben weitere 10 Minuten Zeit, um ihre Spielideen zu konkretisieren. Spätestens jetzt sollen sie sich auch Gedanken über den Spieltitel, die Zielgruppe und unterschiedliche Level machen.</w:t>
                      </w:r>
                    </w:p>
                    <w:p w14:paraId="12697B44" w14:textId="77777777" w:rsidR="00226493" w:rsidRPr="00226493" w:rsidRDefault="00226493" w:rsidP="00F32148">
                      <w:pPr>
                        <w:spacing w:after="0" w:line="240" w:lineRule="auto"/>
                        <w:jc w:val="both"/>
                        <w:rPr>
                          <w:rFonts w:ascii="Franklin Gothic Book" w:hAnsi="Franklin Gothic Book"/>
                          <w:sz w:val="24"/>
                          <w:szCs w:val="24"/>
                          <w:lang w:val="de-DE"/>
                        </w:rPr>
                      </w:pPr>
                    </w:p>
                    <w:p w14:paraId="73AA9353"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r w:rsidRPr="00226493">
                        <w:rPr>
                          <w:rFonts w:ascii="Franklin Gothic Book" w:hAnsi="Franklin Gothic Book"/>
                          <w:color w:val="B2D7B3"/>
                          <w:sz w:val="24"/>
                          <w:szCs w:val="24"/>
                          <w:lang w:val="de-DE"/>
                        </w:rPr>
                        <w:t xml:space="preserve">// </w:t>
                      </w:r>
                      <w:r w:rsidRPr="00226493">
                        <w:rPr>
                          <w:rFonts w:ascii="Franklin Gothic Book" w:hAnsi="Franklin Gothic Book"/>
                          <w:b/>
                          <w:color w:val="ED0064"/>
                          <w:sz w:val="24"/>
                          <w:szCs w:val="24"/>
                          <w:lang w:val="de-DE"/>
                        </w:rPr>
                        <w:t>PHASE 4: Abschlusspräsentation</w:t>
                      </w:r>
                    </w:p>
                    <w:p w14:paraId="71E2DD1F" w14:textId="77777777" w:rsidR="00226493" w:rsidRPr="00226493" w:rsidRDefault="00226493" w:rsidP="00F32148">
                      <w:pPr>
                        <w:spacing w:after="0" w:line="240" w:lineRule="auto"/>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Bei der Abschlusspräsentation kann der/die Pädagoge*in auf folgende Fragen eingehen: Welche Zielgruppe hat das Spiel? Sind alle Elemente vorhanden und schlüssig umgesetzt? Ist die Spielidee originell? Wie wird das Spiel vermarktet? </w:t>
                      </w:r>
                    </w:p>
                    <w:p w14:paraId="2749E5C6" w14:textId="2BE895BB" w:rsidR="00226493" w:rsidRPr="00226493" w:rsidRDefault="00226493" w:rsidP="00F32148">
                      <w:pPr>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 xml:space="preserve">Auch die anderen Teilnehmenden </w:t>
                      </w:r>
                      <w:r w:rsidRPr="00226493">
                        <w:rPr>
                          <w:rFonts w:ascii="Franklin Gothic Book" w:hAnsi="Franklin Gothic Book"/>
                          <w:sz w:val="24"/>
                          <w:szCs w:val="24"/>
                          <w:lang w:val="de-DE"/>
                        </w:rPr>
                        <w:t xml:space="preserve">werden zum Feedback aufgefordert, z. B. mit der Frage, ob sie das Spiel selbst kaufen oder jemandem empfehlen würden. Abschließend kann das beste Spiel gekürt werden. </w:t>
                      </w:r>
                    </w:p>
                    <w:p w14:paraId="5900ABFA" w14:textId="77777777" w:rsidR="00226493" w:rsidRPr="00226493" w:rsidRDefault="00226493" w:rsidP="00F32148">
                      <w:pPr>
                        <w:spacing w:after="0" w:line="240" w:lineRule="auto"/>
                        <w:rPr>
                          <w:rFonts w:ascii="Franklin Gothic Book" w:hAnsi="Franklin Gothic Book"/>
                          <w:sz w:val="24"/>
                          <w:szCs w:val="24"/>
                          <w:lang w:val="de-DE"/>
                        </w:rPr>
                      </w:pPr>
                    </w:p>
                    <w:p w14:paraId="09D287DD" w14:textId="77777777" w:rsidR="00226493" w:rsidRPr="00226493" w:rsidRDefault="00226493" w:rsidP="00F32148">
                      <w:pPr>
                        <w:spacing w:after="0" w:line="240" w:lineRule="auto"/>
                        <w:rPr>
                          <w:rFonts w:ascii="Franklin Gothic Book" w:hAnsi="Franklin Gothic Book"/>
                          <w:sz w:val="24"/>
                          <w:szCs w:val="24"/>
                          <w:lang w:val="de-DE"/>
                        </w:rPr>
                      </w:pPr>
                    </w:p>
                    <w:p w14:paraId="5D309514" w14:textId="77777777" w:rsidR="00226493" w:rsidRPr="00226493" w:rsidRDefault="00226493" w:rsidP="00866CA0">
                      <w:pPr>
                        <w:spacing w:after="0" w:line="240" w:lineRule="auto"/>
                        <w:jc w:val="both"/>
                        <w:rPr>
                          <w:sz w:val="24"/>
                          <w:szCs w:val="24"/>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D02F63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Pr="0068262F" w:rsidRDefault="00103BD8"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AACA089"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408B1168"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3227901C"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32D04708"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7B41D4F8"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279430D8"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7B22A6F5" w14:textId="68C27A64" w:rsidR="00F32148" w:rsidRPr="0068262F" w:rsidRDefault="00F32148" w:rsidP="0068262F">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w:lastRenderedPageBreak/>
        <mc:AlternateContent>
          <mc:Choice Requires="wps">
            <w:drawing>
              <wp:anchor distT="0" distB="0" distL="114300" distR="114300" simplePos="0" relativeHeight="251748352" behindDoc="1" locked="1" layoutInCell="1" allowOverlap="1" wp14:anchorId="07DE45FE" wp14:editId="7E5ECCBC">
                <wp:simplePos x="0" y="0"/>
                <wp:positionH relativeFrom="column">
                  <wp:posOffset>638175</wp:posOffset>
                </wp:positionH>
                <wp:positionV relativeFrom="page">
                  <wp:posOffset>1823085</wp:posOffset>
                </wp:positionV>
                <wp:extent cx="5790565" cy="7974965"/>
                <wp:effectExtent l="0" t="0" r="0" b="635"/>
                <wp:wrapNone/>
                <wp:docPr id="4" name="Textfeld 4"/>
                <wp:cNvGraphicFramePr/>
                <a:graphic xmlns:a="http://schemas.openxmlformats.org/drawingml/2006/main">
                  <a:graphicData uri="http://schemas.microsoft.com/office/word/2010/wordprocessingShape">
                    <wps:wsp>
                      <wps:cNvSpPr txBox="1"/>
                      <wps:spPr>
                        <a:xfrm>
                          <a:off x="0" y="0"/>
                          <a:ext cx="5790565" cy="797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D743C" w14:textId="77777777" w:rsidR="00226493" w:rsidRPr="00226493" w:rsidRDefault="00226493" w:rsidP="00F32148">
                            <w:pPr>
                              <w:spacing w:after="0" w:line="240" w:lineRule="auto"/>
                              <w:jc w:val="both"/>
                              <w:rPr>
                                <w:rFonts w:ascii="Franklin Gothic Book" w:hAnsi="Franklin Gothic Book"/>
                                <w:b/>
                                <w:color w:val="ED0064"/>
                                <w:sz w:val="24"/>
                                <w:szCs w:val="24"/>
                              </w:rPr>
                            </w:pPr>
                            <w:r w:rsidRPr="00226493">
                              <w:rPr>
                                <w:rFonts w:ascii="Franklin Gothic Book" w:hAnsi="Franklin Gothic Book"/>
                                <w:color w:val="B2D7B3"/>
                                <w:sz w:val="24"/>
                                <w:szCs w:val="24"/>
                              </w:rPr>
                              <w:t xml:space="preserve">// </w:t>
                            </w:r>
                            <w:r w:rsidRPr="00226493">
                              <w:rPr>
                                <w:rFonts w:ascii="Franklin Gothic Book" w:hAnsi="Franklin Gothic Book"/>
                                <w:b/>
                                <w:color w:val="ED0064"/>
                                <w:sz w:val="24"/>
                                <w:szCs w:val="24"/>
                              </w:rPr>
                              <w:t>TIPPS &amp; TRICKS</w:t>
                            </w:r>
                          </w:p>
                          <w:p w14:paraId="6BC0D160" w14:textId="77777777" w:rsidR="00226493" w:rsidRPr="00226493" w:rsidRDefault="00226493" w:rsidP="00F32148">
                            <w:pPr>
                              <w:pStyle w:val="Listenabsatz"/>
                              <w:widowControl/>
                              <w:numPr>
                                <w:ilvl w:val="0"/>
                                <w:numId w:val="15"/>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Verkürzt man die Entwicklungsphasen (Ende nach Phase 2), erhöht dies mitunter die Kreativität. Allerdings ist dies erst bei älteren Zielgruppen zu empfehlen.</w:t>
                            </w:r>
                          </w:p>
                          <w:p w14:paraId="5F2D36D3" w14:textId="77777777" w:rsidR="00226493" w:rsidRPr="00226493" w:rsidRDefault="00226493" w:rsidP="00F32148">
                            <w:pPr>
                              <w:pStyle w:val="Listenabsatz"/>
                              <w:widowControl/>
                              <w:numPr>
                                <w:ilvl w:val="0"/>
                                <w:numId w:val="15"/>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Für die Präsentation und Besprechung der Spielideen sollte ausreichend Zeit eingeplant werden (vor allem bei größeren Gruppen), da diese am umfangreichsten ist.</w:t>
                            </w:r>
                          </w:p>
                          <w:p w14:paraId="649D2CAB" w14:textId="77777777" w:rsidR="00226493" w:rsidRPr="00226493" w:rsidRDefault="00226493" w:rsidP="00F32148">
                            <w:pPr>
                              <w:spacing w:after="0" w:line="240" w:lineRule="auto"/>
                              <w:ind w:left="280" w:hanging="280"/>
                              <w:jc w:val="both"/>
                              <w:rPr>
                                <w:rFonts w:ascii="Franklin Gothic Book" w:hAnsi="Franklin Gothic Book"/>
                                <w:color w:val="F41E77"/>
                                <w:sz w:val="24"/>
                                <w:szCs w:val="24"/>
                                <w:lang w:val="de-DE"/>
                              </w:rPr>
                            </w:pPr>
                          </w:p>
                          <w:p w14:paraId="7CC78B29" w14:textId="77777777" w:rsidR="00226493" w:rsidRPr="00226493" w:rsidRDefault="00226493" w:rsidP="00F32148">
                            <w:pPr>
                              <w:spacing w:after="0" w:line="240" w:lineRule="auto"/>
                              <w:jc w:val="both"/>
                              <w:rPr>
                                <w:rFonts w:ascii="Franklin Gothic Book" w:hAnsi="Franklin Gothic Book"/>
                                <w:b/>
                                <w:color w:val="ED0064"/>
                                <w:sz w:val="24"/>
                                <w:szCs w:val="24"/>
                              </w:rPr>
                            </w:pPr>
                            <w:r w:rsidRPr="00226493">
                              <w:rPr>
                                <w:rFonts w:ascii="Franklin Gothic Book" w:hAnsi="Franklin Gothic Book"/>
                                <w:color w:val="B2D7B3"/>
                                <w:sz w:val="24"/>
                                <w:szCs w:val="24"/>
                              </w:rPr>
                              <w:t xml:space="preserve">// </w:t>
                            </w:r>
                            <w:r w:rsidRPr="00226493">
                              <w:rPr>
                                <w:rFonts w:ascii="Franklin Gothic Book" w:hAnsi="Franklin Gothic Book"/>
                                <w:b/>
                                <w:color w:val="ED0064"/>
                                <w:sz w:val="24"/>
                                <w:szCs w:val="24"/>
                              </w:rPr>
                              <w:t>VARIANTEN UND ERGÄNZUNGEN</w:t>
                            </w:r>
                          </w:p>
                          <w:p w14:paraId="0E32AB71" w14:textId="2C60A9C1" w:rsidR="00226493" w:rsidRPr="00226493" w:rsidRDefault="00226493" w:rsidP="00F32148">
                            <w:pPr>
                              <w:pStyle w:val="Listenabsatz"/>
                              <w:widowControl/>
                              <w:numPr>
                                <w:ilvl w:val="0"/>
                                <w:numId w:val="6"/>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Das </w:t>
                            </w:r>
                            <w:proofErr w:type="spellStart"/>
                            <w:r w:rsidRPr="00226493">
                              <w:rPr>
                                <w:rFonts w:ascii="Franklin Gothic Book" w:hAnsi="Franklin Gothic Book"/>
                                <w:sz w:val="24"/>
                                <w:szCs w:val="24"/>
                                <w:lang w:val="de-DE"/>
                              </w:rPr>
                              <w:t>Sp</w:t>
                            </w:r>
                            <w:r>
                              <w:rPr>
                                <w:rFonts w:ascii="Franklin Gothic Book" w:hAnsi="Franklin Gothic Book"/>
                                <w:sz w:val="24"/>
                                <w:szCs w:val="24"/>
                                <w:lang w:val="de-DE"/>
                              </w:rPr>
                              <w:t>ielSpiel</w:t>
                            </w:r>
                            <w:proofErr w:type="spellEnd"/>
                            <w:r>
                              <w:rPr>
                                <w:rFonts w:ascii="Franklin Gothic Book" w:hAnsi="Franklin Gothic Book"/>
                                <w:sz w:val="24"/>
                                <w:szCs w:val="24"/>
                                <w:lang w:val="de-DE"/>
                              </w:rPr>
                              <w:t xml:space="preserve"> wurde inspiriert vom </w:t>
                            </w:r>
                            <w:proofErr w:type="spellStart"/>
                            <w:r>
                              <w:rPr>
                                <w:rFonts w:ascii="Franklin Gothic Book" w:hAnsi="Franklin Gothic Book"/>
                                <w:sz w:val="24"/>
                                <w:szCs w:val="24"/>
                                <w:lang w:val="de-DE"/>
                              </w:rPr>
                              <w:t>GameG</w:t>
                            </w:r>
                            <w:r w:rsidRPr="00226493">
                              <w:rPr>
                                <w:rFonts w:ascii="Franklin Gothic Book" w:hAnsi="Franklin Gothic Book"/>
                                <w:sz w:val="24"/>
                                <w:szCs w:val="24"/>
                                <w:lang w:val="de-DE"/>
                              </w:rPr>
                              <w:t>ame</w:t>
                            </w:r>
                            <w:proofErr w:type="spellEnd"/>
                            <w:r w:rsidRPr="00226493">
                              <w:rPr>
                                <w:rFonts w:ascii="Franklin Gothic Book" w:hAnsi="Franklin Gothic Book"/>
                                <w:sz w:val="24"/>
                                <w:szCs w:val="24"/>
                                <w:lang w:val="de-DE"/>
                              </w:rPr>
                              <w:t xml:space="preserve"> von Aki </w:t>
                            </w:r>
                            <w:proofErr w:type="spellStart"/>
                            <w:r w:rsidRPr="00226493">
                              <w:rPr>
                                <w:rFonts w:ascii="Franklin Gothic Book" w:hAnsi="Franklin Gothic Book"/>
                                <w:sz w:val="24"/>
                                <w:szCs w:val="24"/>
                                <w:lang w:val="de-DE"/>
                              </w:rPr>
                              <w:t>Järvinen</w:t>
                            </w:r>
                            <w:proofErr w:type="spellEnd"/>
                            <w:r w:rsidRPr="00226493">
                              <w:rPr>
                                <w:rFonts w:ascii="Franklin Gothic Book" w:hAnsi="Franklin Gothic Book"/>
                                <w:sz w:val="24"/>
                                <w:szCs w:val="24"/>
                                <w:lang w:val="de-DE"/>
                              </w:rPr>
                              <w:t xml:space="preserve">, einem Kartenspiel, das sich mit Spielen beschäftigt, inklusive Regelwerk. Das </w:t>
                            </w:r>
                            <w:proofErr w:type="spellStart"/>
                            <w:r w:rsidRPr="00226493">
                              <w:rPr>
                                <w:rFonts w:ascii="Franklin Gothic Book" w:hAnsi="Franklin Gothic Book"/>
                                <w:sz w:val="24"/>
                                <w:szCs w:val="24"/>
                                <w:lang w:val="de-DE"/>
                              </w:rPr>
                              <w:t>GameGame</w:t>
                            </w:r>
                            <w:proofErr w:type="spellEnd"/>
                            <w:r w:rsidRPr="00226493">
                              <w:rPr>
                                <w:rFonts w:ascii="Franklin Gothic Book" w:hAnsi="Franklin Gothic Book"/>
                                <w:sz w:val="24"/>
                                <w:szCs w:val="24"/>
                                <w:lang w:val="de-DE"/>
                              </w:rPr>
                              <w:t xml:space="preserve"> thematisiert ebenfalls die grundlegenden Bestandteile sowie die Entwicklung von Games, ist allerdings komplexer aufgebaut und nur für 2 bis 5 Spieler*innen geeignet. Es steht als kostenloser Download auf Deutsch und Englisch zur Verfügung.</w:t>
                            </w:r>
                          </w:p>
                          <w:p w14:paraId="48E7D828" w14:textId="77777777" w:rsidR="00226493" w:rsidRPr="00226493" w:rsidRDefault="00226493" w:rsidP="00F32148">
                            <w:pPr>
                              <w:pStyle w:val="Listenabsatz"/>
                              <w:widowControl/>
                              <w:numPr>
                                <w:ilvl w:val="0"/>
                                <w:numId w:val="6"/>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Das </w:t>
                            </w:r>
                            <w:proofErr w:type="spellStart"/>
                            <w:r w:rsidRPr="00226493">
                              <w:rPr>
                                <w:rFonts w:ascii="Franklin Gothic Book" w:hAnsi="Franklin Gothic Book"/>
                                <w:sz w:val="24"/>
                                <w:szCs w:val="24"/>
                                <w:lang w:val="de-DE"/>
                              </w:rPr>
                              <w:t>SpielSpiel</w:t>
                            </w:r>
                            <w:proofErr w:type="spellEnd"/>
                            <w:r w:rsidRPr="00226493">
                              <w:rPr>
                                <w:rFonts w:ascii="Franklin Gothic Book" w:hAnsi="Franklin Gothic Book"/>
                                <w:sz w:val="24"/>
                                <w:szCs w:val="24"/>
                                <w:lang w:val="de-DE"/>
                              </w:rPr>
                              <w:t xml:space="preserve"> kann auch als Pitch aufgezogen werden. Hierfür nehmen die Jugendlichen die Rolle von Entwickler*innen kleiner Indie-Studios ein und die Pädagogen*innen den Part der Spiele-Publisher. Die Jugendlichen müssen ihre Spielidee bestmöglich „verkaufen“ und lernen neben der Präsentation der eigenen Spielidee auch Marktprinzipien der Games-Branche kennen. Am Ende kaufen die Spiele-Publisher die beste Idee.</w:t>
                            </w:r>
                          </w:p>
                          <w:p w14:paraId="015C42AA" w14:textId="41F13A6C" w:rsidR="00226493" w:rsidRPr="00226493" w:rsidRDefault="00226493" w:rsidP="005C7695">
                            <w:pPr>
                              <w:pStyle w:val="Listenabsatz"/>
                              <w:widowControl/>
                              <w:numPr>
                                <w:ilvl w:val="0"/>
                                <w:numId w:val="6"/>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Die Teilnehmenden können auch aufgefordert werden, sich Gedanken über die USK Freigabe oder über mögliche Vermarktungsstrategien zu machen. Letztere können in Form einer Visualisierung präsentiert werden</w:t>
                            </w:r>
                            <w:r w:rsidR="005C7695">
                              <w:rPr>
                                <w:rFonts w:ascii="Franklin Gothic Book" w:hAnsi="Franklin Gothic Book"/>
                                <w:sz w:val="24"/>
                                <w:szCs w:val="24"/>
                                <w:lang w:val="de-DE"/>
                              </w:rPr>
                              <w:t>.</w:t>
                            </w:r>
                          </w:p>
                          <w:p w14:paraId="4B7615DA" w14:textId="77777777" w:rsidR="00226493" w:rsidRPr="00226493" w:rsidRDefault="00226493" w:rsidP="00F32148">
                            <w:pPr>
                              <w:spacing w:after="0" w:line="240" w:lineRule="auto"/>
                              <w:jc w:val="both"/>
                              <w:rPr>
                                <w:rFonts w:ascii="Franklin Gothic Book" w:hAnsi="Franklin Gothic Book"/>
                                <w:sz w:val="24"/>
                                <w:szCs w:val="24"/>
                                <w:lang w:val="de-DE"/>
                              </w:rPr>
                            </w:pPr>
                          </w:p>
                          <w:p w14:paraId="0C31187A" w14:textId="77777777" w:rsidR="00226493" w:rsidRPr="00226493" w:rsidRDefault="00226493" w:rsidP="00F32148">
                            <w:pPr>
                              <w:spacing w:after="0" w:line="240" w:lineRule="auto"/>
                              <w:jc w:val="both"/>
                              <w:rPr>
                                <w:rFonts w:ascii="Franklin Gothic Book" w:hAnsi="Franklin Gothic Book"/>
                                <w:sz w:val="24"/>
                                <w:szCs w:val="24"/>
                                <w:lang w:val="de-DE"/>
                              </w:rPr>
                            </w:pPr>
                          </w:p>
                          <w:p w14:paraId="5284BBD0"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p>
                          <w:p w14:paraId="4925FCF1" w14:textId="77777777" w:rsidR="00226493" w:rsidRPr="00226493" w:rsidRDefault="00226493" w:rsidP="00F32148">
                            <w:pPr>
                              <w:spacing w:after="0" w:line="240" w:lineRule="auto"/>
                              <w:jc w:val="both"/>
                              <w:rPr>
                                <w:rFonts w:ascii="Franklin Gothic Book" w:hAnsi="Franklin Gothic Book"/>
                                <w:sz w:val="24"/>
                                <w:szCs w:val="24"/>
                                <w:lang w:val="de-DE"/>
                              </w:rPr>
                            </w:pPr>
                          </w:p>
                          <w:p w14:paraId="51659659" w14:textId="77777777" w:rsidR="00226493" w:rsidRPr="00226493" w:rsidRDefault="00226493" w:rsidP="00F32148">
                            <w:pPr>
                              <w:spacing w:after="0" w:line="240" w:lineRule="auto"/>
                              <w:jc w:val="both"/>
                              <w:rPr>
                                <w:rFonts w:ascii="Franklin Gothic Book" w:hAnsi="Franklin Gothic Book"/>
                                <w:sz w:val="24"/>
                                <w:szCs w:val="24"/>
                                <w:lang w:val="de-DE"/>
                              </w:rPr>
                            </w:pPr>
                          </w:p>
                          <w:p w14:paraId="7E3F984B" w14:textId="77777777" w:rsidR="00226493" w:rsidRPr="00226493" w:rsidRDefault="00226493" w:rsidP="00F32148">
                            <w:pPr>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E45FE" id="Textfeld 4" o:spid="_x0000_s1031" type="#_x0000_t202" style="position:absolute;margin-left:50.25pt;margin-top:143.55pt;width:455.95pt;height:627.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Mi8NICAAAW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" filled="f" stroked="f">
                <v:textbox>
                  <w:txbxContent>
                    <w:p w14:paraId="15DD743C" w14:textId="77777777" w:rsidR="00226493" w:rsidRPr="00226493" w:rsidRDefault="00226493" w:rsidP="00F32148">
                      <w:pPr>
                        <w:spacing w:after="0" w:line="240" w:lineRule="auto"/>
                        <w:jc w:val="both"/>
                        <w:rPr>
                          <w:rFonts w:ascii="Franklin Gothic Book" w:hAnsi="Franklin Gothic Book"/>
                          <w:b/>
                          <w:color w:val="ED0064"/>
                          <w:sz w:val="24"/>
                          <w:szCs w:val="24"/>
                        </w:rPr>
                      </w:pPr>
                      <w:r w:rsidRPr="00226493">
                        <w:rPr>
                          <w:rFonts w:ascii="Franklin Gothic Book" w:hAnsi="Franklin Gothic Book"/>
                          <w:color w:val="B2D7B3"/>
                          <w:sz w:val="24"/>
                          <w:szCs w:val="24"/>
                        </w:rPr>
                        <w:t xml:space="preserve">// </w:t>
                      </w:r>
                      <w:r w:rsidRPr="00226493">
                        <w:rPr>
                          <w:rFonts w:ascii="Franklin Gothic Book" w:hAnsi="Franklin Gothic Book"/>
                          <w:b/>
                          <w:color w:val="ED0064"/>
                          <w:sz w:val="24"/>
                          <w:szCs w:val="24"/>
                        </w:rPr>
                        <w:t>TIPPS &amp; TRICKS</w:t>
                      </w:r>
                    </w:p>
                    <w:p w14:paraId="6BC0D160" w14:textId="77777777" w:rsidR="00226493" w:rsidRPr="00226493" w:rsidRDefault="00226493" w:rsidP="00F32148">
                      <w:pPr>
                        <w:pStyle w:val="Listenabsatz"/>
                        <w:widowControl/>
                        <w:numPr>
                          <w:ilvl w:val="0"/>
                          <w:numId w:val="15"/>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Verkürzt man die Entwicklungsphasen (Ende nach Phase 2), erhöht dies mitunter die Kreativität. Allerdings ist dies erst bei älteren Zielgruppen zu empfehlen.</w:t>
                      </w:r>
                    </w:p>
                    <w:p w14:paraId="5F2D36D3" w14:textId="77777777" w:rsidR="00226493" w:rsidRPr="00226493" w:rsidRDefault="00226493" w:rsidP="00F32148">
                      <w:pPr>
                        <w:pStyle w:val="Listenabsatz"/>
                        <w:widowControl/>
                        <w:numPr>
                          <w:ilvl w:val="0"/>
                          <w:numId w:val="15"/>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Für die Präsentation und Besprechung der Spielideen sollte ausreichend Zeit eingeplant werden (vor allem bei größeren Gruppen), da diese am umfangreichsten ist.</w:t>
                      </w:r>
                    </w:p>
                    <w:p w14:paraId="649D2CAB" w14:textId="77777777" w:rsidR="00226493" w:rsidRPr="00226493" w:rsidRDefault="00226493" w:rsidP="00F32148">
                      <w:pPr>
                        <w:spacing w:after="0" w:line="240" w:lineRule="auto"/>
                        <w:ind w:left="280" w:hanging="280"/>
                        <w:jc w:val="both"/>
                        <w:rPr>
                          <w:rFonts w:ascii="Franklin Gothic Book" w:hAnsi="Franklin Gothic Book"/>
                          <w:color w:val="F41E77"/>
                          <w:sz w:val="24"/>
                          <w:szCs w:val="24"/>
                          <w:lang w:val="de-DE"/>
                        </w:rPr>
                      </w:pPr>
                    </w:p>
                    <w:p w14:paraId="7CC78B29" w14:textId="77777777" w:rsidR="00226493" w:rsidRPr="00226493" w:rsidRDefault="00226493" w:rsidP="00F32148">
                      <w:pPr>
                        <w:spacing w:after="0" w:line="240" w:lineRule="auto"/>
                        <w:jc w:val="both"/>
                        <w:rPr>
                          <w:rFonts w:ascii="Franklin Gothic Book" w:hAnsi="Franklin Gothic Book"/>
                          <w:b/>
                          <w:color w:val="ED0064"/>
                          <w:sz w:val="24"/>
                          <w:szCs w:val="24"/>
                        </w:rPr>
                      </w:pPr>
                      <w:r w:rsidRPr="00226493">
                        <w:rPr>
                          <w:rFonts w:ascii="Franklin Gothic Book" w:hAnsi="Franklin Gothic Book"/>
                          <w:color w:val="B2D7B3"/>
                          <w:sz w:val="24"/>
                          <w:szCs w:val="24"/>
                        </w:rPr>
                        <w:t xml:space="preserve">// </w:t>
                      </w:r>
                      <w:r w:rsidRPr="00226493">
                        <w:rPr>
                          <w:rFonts w:ascii="Franklin Gothic Book" w:hAnsi="Franklin Gothic Book"/>
                          <w:b/>
                          <w:color w:val="ED0064"/>
                          <w:sz w:val="24"/>
                          <w:szCs w:val="24"/>
                        </w:rPr>
                        <w:t>VARIANTEN UND ERGÄNZUNGEN</w:t>
                      </w:r>
                    </w:p>
                    <w:p w14:paraId="0E32AB71" w14:textId="2C60A9C1" w:rsidR="00226493" w:rsidRPr="00226493" w:rsidRDefault="00226493" w:rsidP="00F32148">
                      <w:pPr>
                        <w:pStyle w:val="Listenabsatz"/>
                        <w:widowControl/>
                        <w:numPr>
                          <w:ilvl w:val="0"/>
                          <w:numId w:val="6"/>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Das </w:t>
                      </w:r>
                      <w:proofErr w:type="spellStart"/>
                      <w:r w:rsidRPr="00226493">
                        <w:rPr>
                          <w:rFonts w:ascii="Franklin Gothic Book" w:hAnsi="Franklin Gothic Book"/>
                          <w:sz w:val="24"/>
                          <w:szCs w:val="24"/>
                          <w:lang w:val="de-DE"/>
                        </w:rPr>
                        <w:t>Sp</w:t>
                      </w:r>
                      <w:r>
                        <w:rPr>
                          <w:rFonts w:ascii="Franklin Gothic Book" w:hAnsi="Franklin Gothic Book"/>
                          <w:sz w:val="24"/>
                          <w:szCs w:val="24"/>
                          <w:lang w:val="de-DE"/>
                        </w:rPr>
                        <w:t>ielSpiel</w:t>
                      </w:r>
                      <w:proofErr w:type="spellEnd"/>
                      <w:r>
                        <w:rPr>
                          <w:rFonts w:ascii="Franklin Gothic Book" w:hAnsi="Franklin Gothic Book"/>
                          <w:sz w:val="24"/>
                          <w:szCs w:val="24"/>
                          <w:lang w:val="de-DE"/>
                        </w:rPr>
                        <w:t xml:space="preserve"> wurde inspiriert vom </w:t>
                      </w:r>
                      <w:proofErr w:type="spellStart"/>
                      <w:r>
                        <w:rPr>
                          <w:rFonts w:ascii="Franklin Gothic Book" w:hAnsi="Franklin Gothic Book"/>
                          <w:sz w:val="24"/>
                          <w:szCs w:val="24"/>
                          <w:lang w:val="de-DE"/>
                        </w:rPr>
                        <w:t>GameG</w:t>
                      </w:r>
                      <w:r w:rsidRPr="00226493">
                        <w:rPr>
                          <w:rFonts w:ascii="Franklin Gothic Book" w:hAnsi="Franklin Gothic Book"/>
                          <w:sz w:val="24"/>
                          <w:szCs w:val="24"/>
                          <w:lang w:val="de-DE"/>
                        </w:rPr>
                        <w:t>ame</w:t>
                      </w:r>
                      <w:proofErr w:type="spellEnd"/>
                      <w:r w:rsidRPr="00226493">
                        <w:rPr>
                          <w:rFonts w:ascii="Franklin Gothic Book" w:hAnsi="Franklin Gothic Book"/>
                          <w:sz w:val="24"/>
                          <w:szCs w:val="24"/>
                          <w:lang w:val="de-DE"/>
                        </w:rPr>
                        <w:t xml:space="preserve"> von Aki </w:t>
                      </w:r>
                      <w:proofErr w:type="spellStart"/>
                      <w:r w:rsidRPr="00226493">
                        <w:rPr>
                          <w:rFonts w:ascii="Franklin Gothic Book" w:hAnsi="Franklin Gothic Book"/>
                          <w:sz w:val="24"/>
                          <w:szCs w:val="24"/>
                          <w:lang w:val="de-DE"/>
                        </w:rPr>
                        <w:t>Järvinen</w:t>
                      </w:r>
                      <w:proofErr w:type="spellEnd"/>
                      <w:r w:rsidRPr="00226493">
                        <w:rPr>
                          <w:rFonts w:ascii="Franklin Gothic Book" w:hAnsi="Franklin Gothic Book"/>
                          <w:sz w:val="24"/>
                          <w:szCs w:val="24"/>
                          <w:lang w:val="de-DE"/>
                        </w:rPr>
                        <w:t xml:space="preserve">, einem Kartenspiel, das sich mit Spielen beschäftigt, inklusive Regelwerk. Das </w:t>
                      </w:r>
                      <w:proofErr w:type="spellStart"/>
                      <w:r w:rsidRPr="00226493">
                        <w:rPr>
                          <w:rFonts w:ascii="Franklin Gothic Book" w:hAnsi="Franklin Gothic Book"/>
                          <w:sz w:val="24"/>
                          <w:szCs w:val="24"/>
                          <w:lang w:val="de-DE"/>
                        </w:rPr>
                        <w:t>GameGame</w:t>
                      </w:r>
                      <w:proofErr w:type="spellEnd"/>
                      <w:r w:rsidRPr="00226493">
                        <w:rPr>
                          <w:rFonts w:ascii="Franklin Gothic Book" w:hAnsi="Franklin Gothic Book"/>
                          <w:sz w:val="24"/>
                          <w:szCs w:val="24"/>
                          <w:lang w:val="de-DE"/>
                        </w:rPr>
                        <w:t xml:space="preserve"> thematisiert ebenfalls die grundlegenden Bestandteile sowie die Entwicklung von Games, ist allerdings komplexer aufgebaut und nur für 2 bis 5 Spieler*innen geeignet. Es steht als kostenloser Download auf Deutsch und Englisch zur Verfügung.</w:t>
                      </w:r>
                    </w:p>
                    <w:p w14:paraId="48E7D828" w14:textId="77777777" w:rsidR="00226493" w:rsidRPr="00226493" w:rsidRDefault="00226493" w:rsidP="00F32148">
                      <w:pPr>
                        <w:pStyle w:val="Listenabsatz"/>
                        <w:widowControl/>
                        <w:numPr>
                          <w:ilvl w:val="0"/>
                          <w:numId w:val="6"/>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 xml:space="preserve">Das </w:t>
                      </w:r>
                      <w:proofErr w:type="spellStart"/>
                      <w:r w:rsidRPr="00226493">
                        <w:rPr>
                          <w:rFonts w:ascii="Franklin Gothic Book" w:hAnsi="Franklin Gothic Book"/>
                          <w:sz w:val="24"/>
                          <w:szCs w:val="24"/>
                          <w:lang w:val="de-DE"/>
                        </w:rPr>
                        <w:t>SpielSpiel</w:t>
                      </w:r>
                      <w:proofErr w:type="spellEnd"/>
                      <w:r w:rsidRPr="00226493">
                        <w:rPr>
                          <w:rFonts w:ascii="Franklin Gothic Book" w:hAnsi="Franklin Gothic Book"/>
                          <w:sz w:val="24"/>
                          <w:szCs w:val="24"/>
                          <w:lang w:val="de-DE"/>
                        </w:rPr>
                        <w:t xml:space="preserve"> kann auch als Pitch aufgezogen werden. Hierfür nehmen die Jugendlichen die Rolle von Entwickler*innen kleiner Indie-Studios ein und die Pädagogen*innen den Part der Spiele-Publisher. Die Jugendlichen müssen ihre Spielidee bestmöglich „verkaufen“ und lernen neben der Präsentation der eigenen Spielidee auch Marktprinzipien der Games-Branche kennen. Am Ende kaufen die Spiele-Publisher die beste Idee.</w:t>
                      </w:r>
                    </w:p>
                    <w:p w14:paraId="015C42AA" w14:textId="41F13A6C" w:rsidR="00226493" w:rsidRPr="00226493" w:rsidRDefault="00226493" w:rsidP="005C7695">
                      <w:pPr>
                        <w:pStyle w:val="Listenabsatz"/>
                        <w:widowControl/>
                        <w:numPr>
                          <w:ilvl w:val="0"/>
                          <w:numId w:val="6"/>
                        </w:numPr>
                        <w:spacing w:after="0" w:line="240" w:lineRule="auto"/>
                        <w:ind w:left="567" w:hanging="567"/>
                        <w:jc w:val="both"/>
                        <w:rPr>
                          <w:rFonts w:ascii="Franklin Gothic Book" w:hAnsi="Franklin Gothic Book"/>
                          <w:sz w:val="24"/>
                          <w:szCs w:val="24"/>
                          <w:lang w:val="de-DE"/>
                        </w:rPr>
                      </w:pPr>
                      <w:r w:rsidRPr="00226493">
                        <w:rPr>
                          <w:rFonts w:ascii="Franklin Gothic Book" w:hAnsi="Franklin Gothic Book"/>
                          <w:sz w:val="24"/>
                          <w:szCs w:val="24"/>
                          <w:lang w:val="de-DE"/>
                        </w:rPr>
                        <w:t>Die Teilnehmenden können auch aufgefordert werden, sich Gedanken über die USK Freigabe oder über mögliche Vermarktungsstrategien zu machen. Letztere können in Form einer Visualisierung präsentiert werden</w:t>
                      </w:r>
                      <w:r w:rsidR="005C7695">
                        <w:rPr>
                          <w:rFonts w:ascii="Franklin Gothic Book" w:hAnsi="Franklin Gothic Book"/>
                          <w:sz w:val="24"/>
                          <w:szCs w:val="24"/>
                          <w:lang w:val="de-DE"/>
                        </w:rPr>
                        <w:t>.</w:t>
                      </w:r>
                    </w:p>
                    <w:p w14:paraId="4B7615DA" w14:textId="77777777" w:rsidR="00226493" w:rsidRPr="00226493" w:rsidRDefault="00226493" w:rsidP="00F32148">
                      <w:pPr>
                        <w:spacing w:after="0" w:line="240" w:lineRule="auto"/>
                        <w:jc w:val="both"/>
                        <w:rPr>
                          <w:rFonts w:ascii="Franklin Gothic Book" w:hAnsi="Franklin Gothic Book"/>
                          <w:sz w:val="24"/>
                          <w:szCs w:val="24"/>
                          <w:lang w:val="de-DE"/>
                        </w:rPr>
                      </w:pPr>
                    </w:p>
                    <w:p w14:paraId="0C31187A" w14:textId="77777777" w:rsidR="00226493" w:rsidRPr="00226493" w:rsidRDefault="00226493" w:rsidP="00F32148">
                      <w:pPr>
                        <w:spacing w:after="0" w:line="240" w:lineRule="auto"/>
                        <w:jc w:val="both"/>
                        <w:rPr>
                          <w:rFonts w:ascii="Franklin Gothic Book" w:hAnsi="Franklin Gothic Book"/>
                          <w:sz w:val="24"/>
                          <w:szCs w:val="24"/>
                          <w:lang w:val="de-DE"/>
                        </w:rPr>
                      </w:pPr>
                    </w:p>
                    <w:p w14:paraId="5284BBD0" w14:textId="77777777" w:rsidR="00226493" w:rsidRPr="00226493" w:rsidRDefault="00226493" w:rsidP="00F32148">
                      <w:pPr>
                        <w:spacing w:after="0" w:line="240" w:lineRule="auto"/>
                        <w:jc w:val="both"/>
                        <w:rPr>
                          <w:rFonts w:ascii="Franklin Gothic Book" w:hAnsi="Franklin Gothic Book"/>
                          <w:b/>
                          <w:color w:val="ED0064"/>
                          <w:sz w:val="24"/>
                          <w:szCs w:val="24"/>
                          <w:lang w:val="de-DE"/>
                        </w:rPr>
                      </w:pPr>
                    </w:p>
                    <w:p w14:paraId="4925FCF1" w14:textId="77777777" w:rsidR="00226493" w:rsidRPr="00226493" w:rsidRDefault="00226493" w:rsidP="00F32148">
                      <w:pPr>
                        <w:spacing w:after="0" w:line="240" w:lineRule="auto"/>
                        <w:jc w:val="both"/>
                        <w:rPr>
                          <w:rFonts w:ascii="Franklin Gothic Book" w:hAnsi="Franklin Gothic Book"/>
                          <w:sz w:val="24"/>
                          <w:szCs w:val="24"/>
                          <w:lang w:val="de-DE"/>
                        </w:rPr>
                      </w:pPr>
                    </w:p>
                    <w:p w14:paraId="51659659" w14:textId="77777777" w:rsidR="00226493" w:rsidRPr="00226493" w:rsidRDefault="00226493" w:rsidP="00F32148">
                      <w:pPr>
                        <w:spacing w:after="0" w:line="240" w:lineRule="auto"/>
                        <w:jc w:val="both"/>
                        <w:rPr>
                          <w:rFonts w:ascii="Franklin Gothic Book" w:hAnsi="Franklin Gothic Book"/>
                          <w:sz w:val="24"/>
                          <w:szCs w:val="24"/>
                          <w:lang w:val="de-DE"/>
                        </w:rPr>
                      </w:pPr>
                    </w:p>
                    <w:p w14:paraId="7E3F984B" w14:textId="77777777" w:rsidR="00226493" w:rsidRPr="00226493" w:rsidRDefault="00226493" w:rsidP="00F32148">
                      <w:pPr>
                        <w:spacing w:after="0" w:line="240" w:lineRule="auto"/>
                        <w:jc w:val="both"/>
                        <w:rPr>
                          <w:sz w:val="24"/>
                          <w:szCs w:val="24"/>
                          <w:lang w:val="de-DE"/>
                        </w:rPr>
                      </w:pPr>
                    </w:p>
                  </w:txbxContent>
                </v:textbox>
                <w10:wrap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9376" behindDoc="1" locked="1" layoutInCell="1" allowOverlap="1" wp14:anchorId="4777761F" wp14:editId="4CFB4D37">
            <wp:simplePos x="0" y="0"/>
            <wp:positionH relativeFrom="column">
              <wp:posOffset>-117793</wp:posOffset>
            </wp:positionH>
            <wp:positionV relativeFrom="page">
              <wp:posOffset>1453833</wp:posOffset>
            </wp:positionV>
            <wp:extent cx="50165" cy="1061720"/>
            <wp:effectExtent l="2223" t="0" r="2857" b="2858"/>
            <wp:wrapNone/>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39F05" w14:textId="52D103D3"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F3D73F2" w14:textId="6CB2EE4B" w:rsidR="00475058" w:rsidRPr="0068262F" w:rsidRDefault="00475058" w:rsidP="0068262F">
      <w:pPr>
        <w:tabs>
          <w:tab w:val="left" w:pos="3749"/>
        </w:tabs>
        <w:rPr>
          <w:rFonts w:ascii="Avenir Next Condensed Medium" w:eastAsia="Avenir Next Condensed Medium" w:hAnsi="Avenir Next Condensed Medium" w:cs="Avenir Next Condensed Medium"/>
          <w:sz w:val="20"/>
          <w:szCs w:val="20"/>
          <w:lang w:val="de-DE" w:eastAsia="de-DE"/>
        </w:rPr>
      </w:pPr>
    </w:p>
    <w:sectPr w:rsidR="00475058" w:rsidRPr="0068262F" w:rsidSect="00E54B61">
      <w:headerReference w:type="even" r:id="rId9"/>
      <w:headerReference w:type="default" r:id="rId10"/>
      <w:footerReference w:type="default" r:id="rId11"/>
      <w:headerReference w:type="first" r:id="rId12"/>
      <w:pgSz w:w="11900" w:h="16820"/>
      <w:pgMar w:top="1418" w:right="500" w:bottom="280" w:left="460" w:header="0" w:footer="0" w:gutter="0"/>
      <w:cols w:space="720"/>
      <w:docGrid w:linePitch="299"/>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27F2C" w14:textId="77777777" w:rsidR="00CA7406" w:rsidRDefault="00CA7406" w:rsidP="000333BF">
      <w:pPr>
        <w:spacing w:after="0" w:line="240" w:lineRule="auto"/>
      </w:pPr>
      <w:r>
        <w:separator/>
      </w:r>
    </w:p>
  </w:endnote>
  <w:endnote w:type="continuationSeparator" w:id="0">
    <w:p w14:paraId="22B78D5C" w14:textId="77777777" w:rsidR="00CA7406" w:rsidRDefault="00CA7406"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NextCondensed-Medium">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venir Next Condensed Medium">
    <w:panose1 w:val="020B0606020202020204"/>
    <w:charset w:val="00"/>
    <w:family w:val="auto"/>
    <w:pitch w:val="variable"/>
    <w:sig w:usb0="8000002F" w:usb1="5000204A" w:usb2="00000000" w:usb3="00000000" w:csb0="0000009B" w:csb1="00000000"/>
  </w:font>
  <w:font w:name="Avenir Next Condensed Regular">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226493" w:rsidRDefault="00226493">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3FA95F9F">
              <wp:simplePos x="0" y="0"/>
              <wp:positionH relativeFrom="column">
                <wp:posOffset>1835785</wp:posOffset>
              </wp:positionH>
              <wp:positionV relativeFrom="paragraph">
                <wp:posOffset>-530860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34AD5299" w14:textId="77777777" w:rsidR="00E54B61" w:rsidRPr="00AE0B34" w:rsidRDefault="00E54B61" w:rsidP="00E54B61">
                          <w:pPr>
                            <w:spacing w:after="0" w:line="240" w:lineRule="auto"/>
                            <w:jc w:val="right"/>
                            <w:rPr>
                              <w:rFonts w:ascii="Avenir Next Condensed" w:eastAsia="Times New Roman" w:hAnsi="Avenir Next Condensed" w:cs="Times New Roman"/>
                              <w:b/>
                              <w:color w:val="F32A78"/>
                              <w:sz w:val="15"/>
                              <w:szCs w:val="16"/>
                              <w:lang w:val="de-DE" w:eastAsia="de-DE"/>
                            </w:rPr>
                          </w:pPr>
                          <w:proofErr w:type="spellStart"/>
                          <w:r>
                            <w:rPr>
                              <w:rFonts w:ascii="Avenir Next Condensed Medium" w:eastAsia="Times New Roman" w:hAnsi="Avenir Next Condensed Medium" w:cs="Times New Roman"/>
                              <w:b/>
                              <w:i/>
                              <w:color w:val="F32A78"/>
                              <w:sz w:val="16"/>
                              <w:szCs w:val="16"/>
                              <w:lang w:val="de-DE" w:eastAsia="de-DE"/>
                            </w:rPr>
                            <w:t>SpielSpiel</w:t>
                          </w:r>
                          <w:proofErr w:type="spellEnd"/>
                          <w:r>
                            <w:rPr>
                              <w:rFonts w:ascii="Avenir Next Condensed Medium" w:eastAsia="Times New Roman" w:hAnsi="Avenir Next Condensed Medium" w:cs="Times New Roman"/>
                              <w:b/>
                              <w:i/>
                              <w:color w:val="F32A78"/>
                              <w:sz w:val="16"/>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1"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2"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3"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2B0EF96D" w14:textId="5B0A495D" w:rsidR="00226493" w:rsidRPr="003778F7" w:rsidRDefault="00226493" w:rsidP="003778F7">
                          <w:pPr>
                            <w:spacing w:after="0" w:line="240" w:lineRule="auto"/>
                            <w:jc w:val="right"/>
                            <w:rPr>
                              <w:rFonts w:ascii="Avenir Next Condensed Medium" w:eastAsia="Times New Roman" w:hAnsi="Avenir Next Condensed Medium" w:cs="Times New Roman"/>
                              <w:b/>
                              <w:color w:val="F32A78"/>
                              <w:sz w:val="16"/>
                              <w:szCs w:val="16"/>
                              <w:lang w:val="de-DE" w:eastAsia="de-DE"/>
                            </w:rPr>
                          </w:pPr>
                        </w:p>
                        <w:p w14:paraId="788381AB" w14:textId="77777777" w:rsidR="00226493" w:rsidRPr="00720182" w:rsidRDefault="00226493"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226493" w:rsidRPr="00720182" w:rsidRDefault="00226493"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226493" w:rsidRPr="00720182" w:rsidRDefault="00226493" w:rsidP="0031074C">
                          <w:pPr>
                            <w:keepNext/>
                            <w:spacing w:after="0" w:line="240" w:lineRule="auto"/>
                            <w:rPr>
                              <w:rFonts w:ascii="Avenir Next Condensed Medium" w:hAnsi="Avenir Next Condensed Medium"/>
                              <w:color w:val="F31E78"/>
                              <w:sz w:val="24"/>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2" type="#_x0000_t202" style="position:absolute;margin-left:144.55pt;margin-top:-41.7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" filled="f" stroked="f">
              <v:textbox inset=",7.2pt,,7.2pt">
                <w:txbxContent>
                  <w:p w14:paraId="34AD5299" w14:textId="77777777" w:rsidR="00E54B61" w:rsidRPr="00AE0B34" w:rsidRDefault="00E54B61" w:rsidP="00E54B61">
                    <w:pPr>
                      <w:spacing w:after="0" w:line="240" w:lineRule="auto"/>
                      <w:jc w:val="right"/>
                      <w:rPr>
                        <w:rFonts w:ascii="Avenir Next Condensed" w:eastAsia="Times New Roman" w:hAnsi="Avenir Next Condensed" w:cs="Times New Roman"/>
                        <w:b/>
                        <w:color w:val="F32A78"/>
                        <w:sz w:val="15"/>
                        <w:szCs w:val="16"/>
                        <w:lang w:val="de-DE" w:eastAsia="de-DE"/>
                      </w:rPr>
                    </w:pPr>
                    <w:proofErr w:type="spellStart"/>
                    <w:r>
                      <w:rPr>
                        <w:rFonts w:ascii="Avenir Next Condensed Medium" w:eastAsia="Times New Roman" w:hAnsi="Avenir Next Condensed Medium" w:cs="Times New Roman"/>
                        <w:b/>
                        <w:i/>
                        <w:color w:val="F32A78"/>
                        <w:sz w:val="16"/>
                        <w:szCs w:val="16"/>
                        <w:lang w:val="de-DE" w:eastAsia="de-DE"/>
                      </w:rPr>
                      <w:t>SpielSpiel</w:t>
                    </w:r>
                    <w:proofErr w:type="spellEnd"/>
                    <w:r>
                      <w:rPr>
                        <w:rFonts w:ascii="Avenir Next Condensed Medium" w:eastAsia="Times New Roman" w:hAnsi="Avenir Next Condensed Medium" w:cs="Times New Roman"/>
                        <w:b/>
                        <w:i/>
                        <w:color w:val="F32A78"/>
                        <w:sz w:val="16"/>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4"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5"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6"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2B0EF96D" w14:textId="5B0A495D" w:rsidR="00226493" w:rsidRPr="003778F7" w:rsidRDefault="00226493" w:rsidP="003778F7">
                    <w:pPr>
                      <w:spacing w:after="0" w:line="240" w:lineRule="auto"/>
                      <w:jc w:val="right"/>
                      <w:rPr>
                        <w:rFonts w:ascii="Avenir Next Condensed Medium" w:eastAsia="Times New Roman" w:hAnsi="Avenir Next Condensed Medium" w:cs="Times New Roman"/>
                        <w:b/>
                        <w:color w:val="F32A78"/>
                        <w:sz w:val="16"/>
                        <w:szCs w:val="16"/>
                        <w:lang w:val="de-DE" w:eastAsia="de-DE"/>
                      </w:rPr>
                    </w:pPr>
                  </w:p>
                  <w:p w14:paraId="788381AB" w14:textId="77777777" w:rsidR="00226493" w:rsidRPr="00720182" w:rsidRDefault="00226493"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226493" w:rsidRPr="00720182" w:rsidRDefault="00226493"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226493" w:rsidRPr="00720182" w:rsidRDefault="00226493" w:rsidP="0031074C">
                    <w:pPr>
                      <w:keepNext/>
                      <w:spacing w:after="0" w:line="240" w:lineRule="auto"/>
                      <w:rPr>
                        <w:rFonts w:ascii="Avenir Next Condensed Medium" w:hAnsi="Avenir Next Condensed Medium"/>
                        <w:color w:val="F31E78"/>
                        <w:sz w:val="24"/>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8C6AE" w14:textId="77777777" w:rsidR="00CA7406" w:rsidRDefault="00CA7406" w:rsidP="000333BF">
      <w:pPr>
        <w:spacing w:after="0" w:line="240" w:lineRule="auto"/>
      </w:pPr>
      <w:r>
        <w:separator/>
      </w:r>
    </w:p>
  </w:footnote>
  <w:footnote w:type="continuationSeparator" w:id="0">
    <w:p w14:paraId="6E5B9AE5" w14:textId="77777777" w:rsidR="00CA7406" w:rsidRDefault="00CA7406"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226493" w:rsidRDefault="00CA7406">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226493" w:rsidRDefault="00CA7406">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226493" w:rsidRDefault="00CA7406">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5932"/>
    <w:multiLevelType w:val="hybridMultilevel"/>
    <w:tmpl w:val="48F07956"/>
    <w:lvl w:ilvl="0" w:tplc="5F06E298">
      <w:start w:val="16"/>
      <w:numFmt w:val="bullet"/>
      <w:lvlText w:val="-"/>
      <w:lvlJc w:val="left"/>
      <w:pPr>
        <w:ind w:left="72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8DC04D9"/>
    <w:multiLevelType w:val="hybridMultilevel"/>
    <w:tmpl w:val="F850C74C"/>
    <w:lvl w:ilvl="0" w:tplc="6510A41A">
      <w:start w:val="16"/>
      <w:numFmt w:val="bullet"/>
      <w:lvlText w:val="-"/>
      <w:lvlJc w:val="left"/>
      <w:pPr>
        <w:ind w:left="720" w:hanging="360"/>
      </w:pPr>
      <w:rPr>
        <w:rFonts w:ascii="Avenir Next Condensed Medium" w:eastAsiaTheme="minorHAnsi" w:hAnsi="Avenir Next Condensed Medium"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1E07F2D"/>
    <w:multiLevelType w:val="hybridMultilevel"/>
    <w:tmpl w:val="84564D0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70E3035"/>
    <w:multiLevelType w:val="hybridMultilevel"/>
    <w:tmpl w:val="38F8E930"/>
    <w:lvl w:ilvl="0" w:tplc="5F06E298">
      <w:start w:val="16"/>
      <w:numFmt w:val="bullet"/>
      <w:lvlText w:val="-"/>
      <w:lvlJc w:val="left"/>
      <w:pPr>
        <w:ind w:left="72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FCC7460"/>
    <w:multiLevelType w:val="hybridMultilevel"/>
    <w:tmpl w:val="0AF6D1E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3724DE9"/>
    <w:multiLevelType w:val="hybridMultilevel"/>
    <w:tmpl w:val="E47C0CA8"/>
    <w:lvl w:ilvl="0" w:tplc="FBAEF7AA">
      <w:start w:val="10"/>
      <w:numFmt w:val="bullet"/>
      <w:lvlText w:val="-"/>
      <w:lvlJc w:val="left"/>
      <w:pPr>
        <w:ind w:left="720" w:hanging="360"/>
      </w:pPr>
      <w:rPr>
        <w:rFonts w:ascii="Avenir Next Condensed Medium" w:eastAsiaTheme="minorHAnsi" w:hAnsi="Avenir Next Condensed Medium"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3100942"/>
    <w:multiLevelType w:val="hybridMultilevel"/>
    <w:tmpl w:val="1F242286"/>
    <w:lvl w:ilvl="0" w:tplc="CBB469B0">
      <w:start w:val="5"/>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F744C1B"/>
    <w:multiLevelType w:val="hybridMultilevel"/>
    <w:tmpl w:val="C8702EEA"/>
    <w:lvl w:ilvl="0" w:tplc="5F06E298">
      <w:start w:val="16"/>
      <w:numFmt w:val="bullet"/>
      <w:lvlText w:val="-"/>
      <w:lvlJc w:val="left"/>
      <w:pPr>
        <w:ind w:left="72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0"/>
  </w:num>
  <w:num w:numId="4">
    <w:abstractNumId w:val="19"/>
  </w:num>
  <w:num w:numId="5">
    <w:abstractNumId w:val="16"/>
  </w:num>
  <w:num w:numId="6">
    <w:abstractNumId w:val="8"/>
  </w:num>
  <w:num w:numId="7">
    <w:abstractNumId w:val="15"/>
  </w:num>
  <w:num w:numId="8">
    <w:abstractNumId w:val="18"/>
  </w:num>
  <w:num w:numId="9">
    <w:abstractNumId w:val="5"/>
  </w:num>
  <w:num w:numId="10">
    <w:abstractNumId w:val="9"/>
  </w:num>
  <w:num w:numId="11">
    <w:abstractNumId w:val="12"/>
  </w:num>
  <w:num w:numId="12">
    <w:abstractNumId w:val="21"/>
  </w:num>
  <w:num w:numId="13">
    <w:abstractNumId w:val="22"/>
  </w:num>
  <w:num w:numId="14">
    <w:abstractNumId w:val="11"/>
  </w:num>
  <w:num w:numId="15">
    <w:abstractNumId w:val="1"/>
  </w:num>
  <w:num w:numId="16">
    <w:abstractNumId w:val="17"/>
  </w:num>
  <w:num w:numId="17">
    <w:abstractNumId w:val="2"/>
  </w:num>
  <w:num w:numId="18">
    <w:abstractNumId w:val="13"/>
  </w:num>
  <w:num w:numId="19">
    <w:abstractNumId w:val="10"/>
  </w:num>
  <w:num w:numId="20">
    <w:abstractNumId w:val="0"/>
  </w:num>
  <w:num w:numId="21">
    <w:abstractNumId w:val="4"/>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attachedTemplate r:id="rId1"/>
  <w:defaultTabStop w:val="284"/>
  <w:autoHyphenation/>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774A5"/>
    <w:rsid w:val="00087047"/>
    <w:rsid w:val="000A4235"/>
    <w:rsid w:val="00103BD8"/>
    <w:rsid w:val="0012322B"/>
    <w:rsid w:val="001741A0"/>
    <w:rsid w:val="001746C9"/>
    <w:rsid w:val="001953F6"/>
    <w:rsid w:val="001D050A"/>
    <w:rsid w:val="001E1E2F"/>
    <w:rsid w:val="00201B31"/>
    <w:rsid w:val="00226493"/>
    <w:rsid w:val="00232765"/>
    <w:rsid w:val="00252D02"/>
    <w:rsid w:val="00261DAF"/>
    <w:rsid w:val="00287009"/>
    <w:rsid w:val="002C548A"/>
    <w:rsid w:val="002E41B0"/>
    <w:rsid w:val="0031074C"/>
    <w:rsid w:val="00320986"/>
    <w:rsid w:val="003778F7"/>
    <w:rsid w:val="0038365F"/>
    <w:rsid w:val="003836B8"/>
    <w:rsid w:val="003C3F59"/>
    <w:rsid w:val="003F2627"/>
    <w:rsid w:val="0042064D"/>
    <w:rsid w:val="00421874"/>
    <w:rsid w:val="00426870"/>
    <w:rsid w:val="00435B56"/>
    <w:rsid w:val="004531F1"/>
    <w:rsid w:val="00453AC2"/>
    <w:rsid w:val="004645CC"/>
    <w:rsid w:val="00475058"/>
    <w:rsid w:val="004C0804"/>
    <w:rsid w:val="00513C5B"/>
    <w:rsid w:val="00522FE4"/>
    <w:rsid w:val="00557B76"/>
    <w:rsid w:val="005C7695"/>
    <w:rsid w:val="005C7840"/>
    <w:rsid w:val="00610268"/>
    <w:rsid w:val="00637F79"/>
    <w:rsid w:val="0068262F"/>
    <w:rsid w:val="00694F2A"/>
    <w:rsid w:val="006A3C85"/>
    <w:rsid w:val="006A6A6B"/>
    <w:rsid w:val="006C774D"/>
    <w:rsid w:val="006F2C6E"/>
    <w:rsid w:val="00705DBA"/>
    <w:rsid w:val="00717B61"/>
    <w:rsid w:val="00740096"/>
    <w:rsid w:val="00763E1B"/>
    <w:rsid w:val="00763F79"/>
    <w:rsid w:val="00792427"/>
    <w:rsid w:val="00792CA2"/>
    <w:rsid w:val="00866CA0"/>
    <w:rsid w:val="008945E3"/>
    <w:rsid w:val="008D70C6"/>
    <w:rsid w:val="008E2405"/>
    <w:rsid w:val="008E53FB"/>
    <w:rsid w:val="008F5D99"/>
    <w:rsid w:val="0094559E"/>
    <w:rsid w:val="00956838"/>
    <w:rsid w:val="0096766A"/>
    <w:rsid w:val="00983120"/>
    <w:rsid w:val="00997757"/>
    <w:rsid w:val="009A2A84"/>
    <w:rsid w:val="009F332C"/>
    <w:rsid w:val="00A119D0"/>
    <w:rsid w:val="00A14B55"/>
    <w:rsid w:val="00A154CC"/>
    <w:rsid w:val="00A70DBF"/>
    <w:rsid w:val="00A96419"/>
    <w:rsid w:val="00AA7A83"/>
    <w:rsid w:val="00AD5672"/>
    <w:rsid w:val="00AE2467"/>
    <w:rsid w:val="00B24FD0"/>
    <w:rsid w:val="00B36AE2"/>
    <w:rsid w:val="00B764AC"/>
    <w:rsid w:val="00C4369E"/>
    <w:rsid w:val="00C476ED"/>
    <w:rsid w:val="00C47E66"/>
    <w:rsid w:val="00C94FFD"/>
    <w:rsid w:val="00CA4501"/>
    <w:rsid w:val="00CA7406"/>
    <w:rsid w:val="00CB3985"/>
    <w:rsid w:val="00CD6BD2"/>
    <w:rsid w:val="00D64035"/>
    <w:rsid w:val="00D80BFA"/>
    <w:rsid w:val="00D859F3"/>
    <w:rsid w:val="00DC2E5F"/>
    <w:rsid w:val="00DC6DFD"/>
    <w:rsid w:val="00E03645"/>
    <w:rsid w:val="00E313EE"/>
    <w:rsid w:val="00E33032"/>
    <w:rsid w:val="00E43321"/>
    <w:rsid w:val="00E54B61"/>
    <w:rsid w:val="00E77156"/>
    <w:rsid w:val="00E806F3"/>
    <w:rsid w:val="00E9648E"/>
    <w:rsid w:val="00EB48D3"/>
    <w:rsid w:val="00ED6FBA"/>
    <w:rsid w:val="00EF1A57"/>
    <w:rsid w:val="00F32148"/>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200D6-47C6-BD42-9738-70CDE386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3</Pages>
  <Words>10</Words>
  <Characters>67</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2017-04-14T10:32:00Z</cp:lastPrinted>
  <dcterms:created xsi:type="dcterms:W3CDTF">2017-04-14T10:32:00Z</dcterms:created>
  <dcterms:modified xsi:type="dcterms:W3CDTF">2017-04-14T10:32:00Z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